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1037" w:rsidRPr="00071037" w:rsidRDefault="00071037" w:rsidP="00071037">
      <w:pPr>
        <w:spacing w:before="100" w:beforeAutospacing="1" w:after="100" w:afterAutospacing="1" w:line="240" w:lineRule="auto"/>
        <w:outlineLvl w:val="0"/>
        <w:rPr>
          <w:rFonts w:ascii="Times New Roman" w:eastAsia="Times New Roman" w:hAnsi="Times New Roman"/>
          <w:b/>
          <w:bCs/>
          <w:kern w:val="36"/>
          <w:sz w:val="48"/>
          <w:szCs w:val="48"/>
          <w:lang w:eastAsia="tr-TR"/>
        </w:rPr>
      </w:pPr>
      <w:bookmarkStart w:id="0" w:name="_GoBack"/>
      <w:bookmarkEnd w:id="0"/>
      <w:r w:rsidRPr="00071037">
        <w:rPr>
          <w:rFonts w:ascii="Times New Roman" w:eastAsia="Times New Roman" w:hAnsi="Times New Roman"/>
          <w:b/>
          <w:bCs/>
          <w:kern w:val="36"/>
          <w:sz w:val="48"/>
          <w:szCs w:val="48"/>
          <w:lang w:eastAsia="tr-TR"/>
        </w:rPr>
        <w:t>ip telefon kullanım klavuzu</w:t>
      </w:r>
    </w:p>
    <w:p w:rsidR="0097265A" w:rsidRDefault="0097265A" w:rsidP="0097265A">
      <w:pPr>
        <w:pStyle w:val="Default"/>
      </w:pPr>
    </w:p>
    <w:p w:rsidR="000C160F" w:rsidRDefault="0097265A" w:rsidP="00654EFF">
      <w:pPr>
        <w:ind w:left="426"/>
        <w:rPr>
          <w:rStyle w:val="SC73753"/>
        </w:rPr>
      </w:pPr>
      <w:r>
        <w:rPr>
          <w:rStyle w:val="SC73753"/>
        </w:rPr>
        <w:t>Cisco Unified IP Telefonu 9971</w:t>
      </w:r>
    </w:p>
    <w:p w:rsidR="00654EFF" w:rsidRDefault="00F62797" w:rsidP="00654EFF">
      <w:pPr>
        <w:ind w:left="426"/>
        <w:rPr>
          <w:rStyle w:val="SC73753"/>
        </w:rPr>
      </w:pPr>
      <w:r>
        <w:rPr>
          <w:b/>
          <w:noProof/>
          <w:color w:val="000000"/>
          <w:sz w:val="28"/>
          <w:szCs w:val="28"/>
          <w:lang w:eastAsia="tr-TR"/>
        </w:rPr>
        <w:drawing>
          <wp:inline distT="0" distB="0" distL="0" distR="0">
            <wp:extent cx="4222750" cy="3092450"/>
            <wp:effectExtent l="0" t="0" r="6350" b="0"/>
            <wp:docPr id="1"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22750" cy="3092450"/>
                    </a:xfrm>
                    <a:prstGeom prst="rect">
                      <a:avLst/>
                    </a:prstGeom>
                    <a:noFill/>
                    <a:ln>
                      <a:noFill/>
                    </a:ln>
                  </pic:spPr>
                </pic:pic>
              </a:graphicData>
            </a:graphic>
          </wp:inline>
        </w:drawing>
      </w:r>
    </w:p>
    <w:p w:rsidR="000C160F" w:rsidRDefault="00654EFF" w:rsidP="0097265A">
      <w:pPr>
        <w:rPr>
          <w:rStyle w:val="SC73753"/>
        </w:rPr>
      </w:pPr>
      <w:r>
        <w:rPr>
          <w:rStyle w:val="SC73753"/>
        </w:rPr>
        <w:tab/>
      </w:r>
      <w:r>
        <w:rPr>
          <w:rStyle w:val="SC73753"/>
        </w:rPr>
        <w:tab/>
        <w:t>İçindekiler:</w:t>
      </w:r>
    </w:p>
    <w:p w:rsidR="00654EFF" w:rsidRPr="00654EFF" w:rsidRDefault="00843B2D" w:rsidP="00654EFF">
      <w:pPr>
        <w:pStyle w:val="ListeParagraf"/>
        <w:numPr>
          <w:ilvl w:val="0"/>
          <w:numId w:val="1"/>
        </w:numPr>
        <w:ind w:left="1418" w:hanging="710"/>
        <w:rPr>
          <w:rStyle w:val="SC73753"/>
          <w:b w:val="0"/>
        </w:rPr>
      </w:pPr>
      <w:r>
        <w:rPr>
          <w:rStyle w:val="SC73753"/>
          <w:b w:val="0"/>
        </w:rPr>
        <w:t>Tuşlar</w:t>
      </w:r>
    </w:p>
    <w:p w:rsidR="00654EFF" w:rsidRPr="00654EFF" w:rsidRDefault="00654EFF" w:rsidP="00654EFF">
      <w:pPr>
        <w:pStyle w:val="ListeParagraf"/>
        <w:numPr>
          <w:ilvl w:val="0"/>
          <w:numId w:val="1"/>
        </w:numPr>
        <w:ind w:left="1418" w:hanging="710"/>
        <w:rPr>
          <w:rStyle w:val="SC73753"/>
          <w:b w:val="0"/>
        </w:rPr>
      </w:pPr>
      <w:r w:rsidRPr="00654EFF">
        <w:rPr>
          <w:rStyle w:val="SC73753"/>
          <w:b w:val="0"/>
        </w:rPr>
        <w:t>Çevir</w:t>
      </w:r>
    </w:p>
    <w:p w:rsidR="00654EFF" w:rsidRPr="00654EFF" w:rsidRDefault="00654EFF" w:rsidP="00654EFF">
      <w:pPr>
        <w:pStyle w:val="ListeParagraf"/>
        <w:numPr>
          <w:ilvl w:val="0"/>
          <w:numId w:val="1"/>
        </w:numPr>
        <w:ind w:left="1418" w:hanging="710"/>
        <w:rPr>
          <w:rStyle w:val="SC73753"/>
          <w:b w:val="0"/>
        </w:rPr>
      </w:pPr>
      <w:r w:rsidRPr="00654EFF">
        <w:rPr>
          <w:rStyle w:val="SC73753"/>
          <w:b w:val="0"/>
        </w:rPr>
        <w:t>Bitir</w:t>
      </w:r>
    </w:p>
    <w:p w:rsidR="00654EFF" w:rsidRPr="00654EFF" w:rsidRDefault="00654EFF" w:rsidP="00654EFF">
      <w:pPr>
        <w:pStyle w:val="ListeParagraf"/>
        <w:numPr>
          <w:ilvl w:val="0"/>
          <w:numId w:val="1"/>
        </w:numPr>
        <w:ind w:left="1418" w:hanging="710"/>
        <w:rPr>
          <w:rStyle w:val="SC73753"/>
          <w:b w:val="0"/>
        </w:rPr>
      </w:pPr>
      <w:r w:rsidRPr="00654EFF">
        <w:rPr>
          <w:rStyle w:val="SC73753"/>
          <w:b w:val="0"/>
        </w:rPr>
        <w:t>Cevapla</w:t>
      </w:r>
    </w:p>
    <w:p w:rsidR="00654EFF" w:rsidRPr="00654EFF" w:rsidRDefault="00654EFF" w:rsidP="00654EFF">
      <w:pPr>
        <w:pStyle w:val="ListeParagraf"/>
        <w:numPr>
          <w:ilvl w:val="0"/>
          <w:numId w:val="1"/>
        </w:numPr>
        <w:ind w:left="1418" w:hanging="710"/>
        <w:rPr>
          <w:rStyle w:val="SC73753"/>
          <w:b w:val="0"/>
        </w:rPr>
      </w:pPr>
      <w:r w:rsidRPr="00654EFF">
        <w:rPr>
          <w:rStyle w:val="SC73753"/>
          <w:b w:val="0"/>
        </w:rPr>
        <w:t>Sessiz</w:t>
      </w:r>
    </w:p>
    <w:p w:rsidR="00654EFF" w:rsidRPr="00654EFF" w:rsidRDefault="00654EFF" w:rsidP="00654EFF">
      <w:pPr>
        <w:pStyle w:val="ListeParagraf"/>
        <w:numPr>
          <w:ilvl w:val="0"/>
          <w:numId w:val="1"/>
        </w:numPr>
        <w:ind w:left="1418" w:hanging="710"/>
        <w:rPr>
          <w:rStyle w:val="SC73753"/>
          <w:b w:val="0"/>
        </w:rPr>
      </w:pPr>
      <w:r w:rsidRPr="00654EFF">
        <w:rPr>
          <w:rStyle w:val="SC73753"/>
          <w:b w:val="0"/>
        </w:rPr>
        <w:t>Yönlendir</w:t>
      </w:r>
    </w:p>
    <w:p w:rsidR="00654EFF" w:rsidRPr="00654EFF" w:rsidRDefault="00654EFF" w:rsidP="00654EFF">
      <w:pPr>
        <w:pStyle w:val="ListeParagraf"/>
        <w:numPr>
          <w:ilvl w:val="0"/>
          <w:numId w:val="1"/>
        </w:numPr>
        <w:ind w:left="1418" w:hanging="710"/>
        <w:rPr>
          <w:rStyle w:val="SC73753"/>
          <w:b w:val="0"/>
        </w:rPr>
      </w:pPr>
      <w:r w:rsidRPr="00654EFF">
        <w:rPr>
          <w:rStyle w:val="SC73753"/>
          <w:b w:val="0"/>
        </w:rPr>
        <w:t>Tümünü İlet</w:t>
      </w:r>
    </w:p>
    <w:p w:rsidR="00654EFF" w:rsidRPr="00654EFF" w:rsidRDefault="00654EFF" w:rsidP="00654EFF">
      <w:pPr>
        <w:pStyle w:val="ListeParagraf"/>
        <w:numPr>
          <w:ilvl w:val="0"/>
          <w:numId w:val="1"/>
        </w:numPr>
        <w:ind w:left="1418" w:hanging="710"/>
        <w:rPr>
          <w:rStyle w:val="SC73753"/>
          <w:b w:val="0"/>
        </w:rPr>
      </w:pPr>
      <w:r w:rsidRPr="00654EFF">
        <w:rPr>
          <w:rStyle w:val="SC73753"/>
          <w:b w:val="0"/>
        </w:rPr>
        <w:t>Beklet</w:t>
      </w:r>
    </w:p>
    <w:p w:rsidR="00654EFF" w:rsidRPr="00654EFF" w:rsidRDefault="00654EFF" w:rsidP="00654EFF">
      <w:pPr>
        <w:pStyle w:val="ListeParagraf"/>
        <w:numPr>
          <w:ilvl w:val="0"/>
          <w:numId w:val="1"/>
        </w:numPr>
        <w:ind w:left="1418" w:hanging="710"/>
        <w:rPr>
          <w:rStyle w:val="SC73753"/>
          <w:b w:val="0"/>
        </w:rPr>
      </w:pPr>
      <w:r w:rsidRPr="00654EFF">
        <w:rPr>
          <w:rStyle w:val="SC73753"/>
          <w:b w:val="0"/>
        </w:rPr>
        <w:t>Rahatsız Etmeyin</w:t>
      </w:r>
    </w:p>
    <w:p w:rsidR="00654EFF" w:rsidRPr="00654EFF" w:rsidRDefault="00654EFF" w:rsidP="00654EFF">
      <w:pPr>
        <w:pStyle w:val="ListeParagraf"/>
        <w:numPr>
          <w:ilvl w:val="0"/>
          <w:numId w:val="1"/>
        </w:numPr>
        <w:rPr>
          <w:rStyle w:val="SC73753"/>
          <w:b w:val="0"/>
          <w:bCs w:val="0"/>
        </w:rPr>
      </w:pPr>
      <w:r w:rsidRPr="00654EFF">
        <w:rPr>
          <w:rStyle w:val="SC73753"/>
          <w:b w:val="0"/>
        </w:rPr>
        <w:t>Konferans</w:t>
      </w:r>
    </w:p>
    <w:p w:rsidR="00654EFF" w:rsidRPr="00654EFF" w:rsidRDefault="00654EFF" w:rsidP="00654EFF">
      <w:pPr>
        <w:pStyle w:val="ListeParagraf"/>
        <w:numPr>
          <w:ilvl w:val="0"/>
          <w:numId w:val="1"/>
        </w:numPr>
        <w:rPr>
          <w:rStyle w:val="SC73753"/>
          <w:b w:val="0"/>
          <w:bCs w:val="0"/>
        </w:rPr>
      </w:pPr>
      <w:r w:rsidRPr="00654EFF">
        <w:rPr>
          <w:rStyle w:val="SC73753"/>
          <w:b w:val="0"/>
        </w:rPr>
        <w:t>Aktarma</w:t>
      </w:r>
    </w:p>
    <w:p w:rsidR="00654EFF" w:rsidRPr="00654EFF" w:rsidRDefault="00654EFF" w:rsidP="00654EFF">
      <w:pPr>
        <w:pStyle w:val="ListeParagraf"/>
        <w:numPr>
          <w:ilvl w:val="0"/>
          <w:numId w:val="1"/>
        </w:numPr>
        <w:rPr>
          <w:rStyle w:val="SC73753"/>
          <w:b w:val="0"/>
          <w:bCs w:val="0"/>
        </w:rPr>
      </w:pPr>
      <w:r w:rsidRPr="00654EFF">
        <w:rPr>
          <w:rStyle w:val="SC73753"/>
          <w:b w:val="0"/>
        </w:rPr>
        <w:t>Arama Geçmişi</w:t>
      </w:r>
    </w:p>
    <w:p w:rsidR="00654EFF" w:rsidRPr="00654EFF" w:rsidRDefault="00654EFF" w:rsidP="00654EFF">
      <w:pPr>
        <w:pStyle w:val="ListeParagraf"/>
        <w:numPr>
          <w:ilvl w:val="0"/>
          <w:numId w:val="1"/>
        </w:numPr>
        <w:rPr>
          <w:rStyle w:val="SC73753"/>
          <w:b w:val="0"/>
          <w:bCs w:val="0"/>
        </w:rPr>
      </w:pPr>
      <w:r w:rsidRPr="00654EFF">
        <w:rPr>
          <w:rStyle w:val="SC73753"/>
          <w:b w:val="0"/>
        </w:rPr>
        <w:t>Dizinler</w:t>
      </w:r>
    </w:p>
    <w:p w:rsidR="00654EFF" w:rsidRPr="00654EFF" w:rsidRDefault="00654EFF" w:rsidP="00654EFF">
      <w:pPr>
        <w:pStyle w:val="ListeParagraf"/>
        <w:numPr>
          <w:ilvl w:val="0"/>
          <w:numId w:val="1"/>
        </w:numPr>
        <w:rPr>
          <w:rStyle w:val="SC73753"/>
          <w:b w:val="0"/>
          <w:bCs w:val="0"/>
        </w:rPr>
      </w:pPr>
      <w:r w:rsidRPr="00654EFF">
        <w:rPr>
          <w:rStyle w:val="SC73753"/>
          <w:b w:val="0"/>
        </w:rPr>
        <w:t>Paylaşılan Hatlar</w:t>
      </w:r>
    </w:p>
    <w:p w:rsidR="00654EFF" w:rsidRPr="00654EFF" w:rsidRDefault="00654EFF" w:rsidP="00654EFF">
      <w:pPr>
        <w:pStyle w:val="ListeParagraf"/>
        <w:numPr>
          <w:ilvl w:val="0"/>
          <w:numId w:val="1"/>
        </w:numPr>
        <w:rPr>
          <w:rStyle w:val="SC73753"/>
          <w:b w:val="0"/>
          <w:bCs w:val="0"/>
        </w:rPr>
      </w:pPr>
      <w:r w:rsidRPr="00654EFF">
        <w:rPr>
          <w:rStyle w:val="SC73753"/>
          <w:b w:val="0"/>
        </w:rPr>
        <w:t>Sesli Posta</w:t>
      </w:r>
    </w:p>
    <w:p w:rsidR="00654EFF" w:rsidRPr="00DD132E" w:rsidRDefault="00654EFF" w:rsidP="00654EFF">
      <w:pPr>
        <w:pStyle w:val="ListeParagraf"/>
        <w:numPr>
          <w:ilvl w:val="0"/>
          <w:numId w:val="1"/>
        </w:numPr>
        <w:rPr>
          <w:rStyle w:val="SC73753"/>
        </w:rPr>
      </w:pPr>
      <w:r w:rsidRPr="00654EFF">
        <w:rPr>
          <w:rStyle w:val="SC73753"/>
          <w:b w:val="0"/>
        </w:rPr>
        <w:t>İpuçları</w:t>
      </w:r>
    </w:p>
    <w:p w:rsidR="00DD132E" w:rsidRPr="00DD132E" w:rsidRDefault="00DD132E" w:rsidP="00DD132E">
      <w:pPr>
        <w:pStyle w:val="ListeParagraf"/>
        <w:numPr>
          <w:ilvl w:val="0"/>
          <w:numId w:val="1"/>
        </w:numPr>
        <w:autoSpaceDE w:val="0"/>
        <w:autoSpaceDN w:val="0"/>
        <w:adjustRightInd w:val="0"/>
        <w:spacing w:after="0" w:line="240" w:lineRule="auto"/>
        <w:rPr>
          <w:rFonts w:ascii="Arial,Bold" w:hAnsi="Arial,Bold" w:cs="Arial,Bold"/>
          <w:bCs/>
          <w:color w:val="000000"/>
          <w:sz w:val="28"/>
          <w:szCs w:val="28"/>
        </w:rPr>
      </w:pPr>
      <w:r w:rsidRPr="00DD132E">
        <w:rPr>
          <w:rFonts w:ascii="Arial,Bold" w:hAnsi="Arial,Bold" w:cs="Arial,Bold"/>
          <w:bCs/>
          <w:color w:val="000000"/>
          <w:sz w:val="28"/>
          <w:szCs w:val="28"/>
        </w:rPr>
        <w:lastRenderedPageBreak/>
        <w:t>Cisco Unified Video Kamera</w:t>
      </w:r>
    </w:p>
    <w:p w:rsidR="00DD132E" w:rsidRPr="00654EFF" w:rsidRDefault="00DD132E" w:rsidP="00DD132E">
      <w:pPr>
        <w:pStyle w:val="ListeParagraf"/>
        <w:ind w:left="1068"/>
        <w:rPr>
          <w:b/>
          <w:bCs/>
          <w:color w:val="000000"/>
          <w:sz w:val="28"/>
          <w:szCs w:val="28"/>
        </w:rPr>
      </w:pPr>
    </w:p>
    <w:p w:rsidR="008A2D7B" w:rsidRPr="001613C8" w:rsidRDefault="008A2D7B" w:rsidP="0097265A">
      <w:pPr>
        <w:rPr>
          <w:rFonts w:ascii="Times New Roman" w:hAnsi="Times New Roman"/>
        </w:rPr>
      </w:pPr>
    </w:p>
    <w:p w:rsidR="00E64412" w:rsidRPr="008F05B2" w:rsidRDefault="00843B2D" w:rsidP="00DD132E">
      <w:pPr>
        <w:pStyle w:val="ListeParagraf"/>
        <w:ind w:left="567"/>
        <w:rPr>
          <w:rStyle w:val="SC73753"/>
        </w:rPr>
      </w:pPr>
      <w:r>
        <w:rPr>
          <w:rStyle w:val="SC73753"/>
        </w:rPr>
        <w:t>1-Tuşlar</w:t>
      </w:r>
    </w:p>
    <w:tbl>
      <w:tblPr>
        <w:tblW w:w="0" w:type="auto"/>
        <w:tblInd w:w="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8"/>
        <w:gridCol w:w="6814"/>
      </w:tblGrid>
      <w:tr w:rsidR="00E64412" w:rsidRPr="00E37C1A" w:rsidTr="00E37C1A">
        <w:trPr>
          <w:trHeight w:val="532"/>
        </w:trPr>
        <w:tc>
          <w:tcPr>
            <w:tcW w:w="1658" w:type="dxa"/>
            <w:shd w:val="clear" w:color="auto" w:fill="auto"/>
          </w:tcPr>
          <w:p w:rsidR="00E64412" w:rsidRPr="00E37C1A" w:rsidRDefault="002D7CD2" w:rsidP="00E37C1A">
            <w:pPr>
              <w:spacing w:after="0" w:line="240" w:lineRule="auto"/>
              <w:rPr>
                <w:rStyle w:val="SC73753"/>
              </w:rPr>
            </w:pPr>
            <w:r w:rsidRPr="00E37C1A">
              <w:rPr>
                <w:rStyle w:val="SC73753"/>
              </w:rPr>
              <w:object w:dxaOrig="735" w:dyaOrig="4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75pt;height:23.25pt" o:ole="">
                  <v:imagedata r:id="rId10" o:title=""/>
                </v:shape>
                <o:OLEObject Type="Embed" ProgID="PBrush" ShapeID="_x0000_i1025" DrawAspect="Content" ObjectID="_1429108638" r:id="rId11"/>
              </w:object>
            </w:r>
          </w:p>
        </w:tc>
        <w:tc>
          <w:tcPr>
            <w:tcW w:w="6814" w:type="dxa"/>
            <w:shd w:val="clear" w:color="auto" w:fill="auto"/>
          </w:tcPr>
          <w:p w:rsidR="00E64412" w:rsidRPr="00E37C1A" w:rsidRDefault="00590D91" w:rsidP="00E37C1A">
            <w:pPr>
              <w:spacing w:after="0" w:line="240" w:lineRule="auto"/>
              <w:rPr>
                <w:rStyle w:val="SC73753"/>
                <w:b w:val="0"/>
              </w:rPr>
            </w:pPr>
            <w:r w:rsidRPr="00E37C1A">
              <w:rPr>
                <w:rStyle w:val="SC73753"/>
                <w:b w:val="0"/>
              </w:rPr>
              <w:t>Uygulamalar</w:t>
            </w:r>
          </w:p>
        </w:tc>
      </w:tr>
      <w:tr w:rsidR="00E64412" w:rsidRPr="00E37C1A" w:rsidTr="00E37C1A">
        <w:trPr>
          <w:trHeight w:val="554"/>
        </w:trPr>
        <w:tc>
          <w:tcPr>
            <w:tcW w:w="1658" w:type="dxa"/>
            <w:shd w:val="clear" w:color="auto" w:fill="auto"/>
          </w:tcPr>
          <w:p w:rsidR="00E64412" w:rsidRPr="00E37C1A" w:rsidRDefault="002D7CD2" w:rsidP="00E37C1A">
            <w:pPr>
              <w:spacing w:after="0" w:line="240" w:lineRule="auto"/>
              <w:rPr>
                <w:rStyle w:val="SC73753"/>
              </w:rPr>
            </w:pPr>
            <w:r w:rsidRPr="00E37C1A">
              <w:rPr>
                <w:rStyle w:val="SC73753"/>
              </w:rPr>
              <w:object w:dxaOrig="720" w:dyaOrig="525">
                <v:shape id="_x0000_i1026" type="#_x0000_t75" style="width:36.75pt;height:26.25pt" o:ole="">
                  <v:imagedata r:id="rId12" o:title=""/>
                </v:shape>
                <o:OLEObject Type="Embed" ProgID="PBrush" ShapeID="_x0000_i1026" DrawAspect="Content" ObjectID="_1429108639" r:id="rId13"/>
              </w:object>
            </w:r>
          </w:p>
        </w:tc>
        <w:tc>
          <w:tcPr>
            <w:tcW w:w="6814" w:type="dxa"/>
            <w:shd w:val="clear" w:color="auto" w:fill="auto"/>
          </w:tcPr>
          <w:p w:rsidR="00E64412" w:rsidRPr="00E37C1A" w:rsidRDefault="00C273E2" w:rsidP="00E37C1A">
            <w:pPr>
              <w:spacing w:after="0" w:line="240" w:lineRule="auto"/>
              <w:rPr>
                <w:rStyle w:val="SC73753"/>
                <w:b w:val="0"/>
              </w:rPr>
            </w:pPr>
            <w:r w:rsidRPr="00E37C1A">
              <w:rPr>
                <w:rStyle w:val="SC73753"/>
                <w:b w:val="0"/>
              </w:rPr>
              <w:t>Kişiler</w:t>
            </w:r>
          </w:p>
        </w:tc>
      </w:tr>
      <w:tr w:rsidR="00E64412" w:rsidRPr="00E37C1A" w:rsidTr="00E37C1A">
        <w:tc>
          <w:tcPr>
            <w:tcW w:w="1658" w:type="dxa"/>
            <w:shd w:val="clear" w:color="auto" w:fill="auto"/>
          </w:tcPr>
          <w:p w:rsidR="00E64412" w:rsidRPr="00E37C1A" w:rsidRDefault="005B5AB9" w:rsidP="00E37C1A">
            <w:pPr>
              <w:spacing w:after="0" w:line="240" w:lineRule="auto"/>
              <w:rPr>
                <w:rStyle w:val="SC73753"/>
              </w:rPr>
            </w:pPr>
            <w:r w:rsidRPr="00E37C1A">
              <w:rPr>
                <w:rStyle w:val="SC73753"/>
              </w:rPr>
              <w:object w:dxaOrig="750" w:dyaOrig="495">
                <v:shape id="_x0000_i1027" type="#_x0000_t75" style="width:38.25pt;height:24.75pt" o:ole="">
                  <v:imagedata r:id="rId14" o:title=""/>
                </v:shape>
                <o:OLEObject Type="Embed" ProgID="PBrush" ShapeID="_x0000_i1027" DrawAspect="Content" ObjectID="_1429108640" r:id="rId15"/>
              </w:object>
            </w:r>
          </w:p>
        </w:tc>
        <w:tc>
          <w:tcPr>
            <w:tcW w:w="6814" w:type="dxa"/>
            <w:shd w:val="clear" w:color="auto" w:fill="auto"/>
          </w:tcPr>
          <w:p w:rsidR="00E64412" w:rsidRPr="00E37C1A" w:rsidRDefault="00C273E2" w:rsidP="00E37C1A">
            <w:pPr>
              <w:spacing w:after="0" w:line="240" w:lineRule="auto"/>
              <w:rPr>
                <w:rStyle w:val="SC73753"/>
                <w:b w:val="0"/>
                <w:color w:val="auto"/>
              </w:rPr>
            </w:pPr>
            <w:r w:rsidRPr="00E37C1A">
              <w:rPr>
                <w:rStyle w:val="SC73753"/>
                <w:b w:val="0"/>
                <w:color w:val="auto"/>
              </w:rPr>
              <w:t>Mesajlar</w:t>
            </w:r>
          </w:p>
        </w:tc>
      </w:tr>
      <w:tr w:rsidR="00E64412" w:rsidRPr="00E37C1A" w:rsidTr="00E37C1A">
        <w:tc>
          <w:tcPr>
            <w:tcW w:w="1658" w:type="dxa"/>
            <w:shd w:val="clear" w:color="auto" w:fill="auto"/>
          </w:tcPr>
          <w:p w:rsidR="00E64412" w:rsidRPr="00E37C1A" w:rsidRDefault="005B5AB9" w:rsidP="00E37C1A">
            <w:pPr>
              <w:spacing w:after="0" w:line="240" w:lineRule="auto"/>
              <w:rPr>
                <w:rStyle w:val="SC73753"/>
              </w:rPr>
            </w:pPr>
            <w:r w:rsidRPr="00E37C1A">
              <w:rPr>
                <w:rStyle w:val="SC73753"/>
              </w:rPr>
              <w:object w:dxaOrig="735" w:dyaOrig="510">
                <v:shape id="_x0000_i1028" type="#_x0000_t75" style="width:36.75pt;height:24.75pt" o:ole="">
                  <v:imagedata r:id="rId16" o:title=""/>
                </v:shape>
                <o:OLEObject Type="Embed" ProgID="PBrush" ShapeID="_x0000_i1028" DrawAspect="Content" ObjectID="_1429108641" r:id="rId17"/>
              </w:object>
            </w:r>
          </w:p>
        </w:tc>
        <w:tc>
          <w:tcPr>
            <w:tcW w:w="6814" w:type="dxa"/>
            <w:shd w:val="clear" w:color="auto" w:fill="auto"/>
          </w:tcPr>
          <w:p w:rsidR="00E64412" w:rsidRPr="00E37C1A" w:rsidRDefault="00C273E2" w:rsidP="00E37C1A">
            <w:pPr>
              <w:spacing w:after="0" w:line="240" w:lineRule="auto"/>
              <w:rPr>
                <w:rStyle w:val="SC73753"/>
                <w:b w:val="0"/>
              </w:rPr>
            </w:pPr>
            <w:r w:rsidRPr="00E37C1A">
              <w:rPr>
                <w:rStyle w:val="SC73753"/>
                <w:b w:val="0"/>
              </w:rPr>
              <w:t>Kulaklık</w:t>
            </w:r>
          </w:p>
        </w:tc>
      </w:tr>
      <w:tr w:rsidR="00E64412" w:rsidRPr="00E37C1A" w:rsidTr="00E37C1A">
        <w:tc>
          <w:tcPr>
            <w:tcW w:w="1658" w:type="dxa"/>
            <w:shd w:val="clear" w:color="auto" w:fill="auto"/>
          </w:tcPr>
          <w:p w:rsidR="00E64412" w:rsidRPr="00E37C1A" w:rsidRDefault="005B5AB9" w:rsidP="00E37C1A">
            <w:pPr>
              <w:spacing w:after="0" w:line="240" w:lineRule="auto"/>
              <w:rPr>
                <w:rStyle w:val="SC73753"/>
              </w:rPr>
            </w:pPr>
            <w:r w:rsidRPr="00E37C1A">
              <w:rPr>
                <w:rStyle w:val="SC73753"/>
              </w:rPr>
              <w:object w:dxaOrig="705" w:dyaOrig="495">
                <v:shape id="_x0000_i1029" type="#_x0000_t75" style="width:35.25pt;height:24.75pt" o:ole="">
                  <v:imagedata r:id="rId18" o:title=""/>
                </v:shape>
                <o:OLEObject Type="Embed" ProgID="PBrush" ShapeID="_x0000_i1029" DrawAspect="Content" ObjectID="_1429108642" r:id="rId19"/>
              </w:object>
            </w:r>
          </w:p>
        </w:tc>
        <w:tc>
          <w:tcPr>
            <w:tcW w:w="6814" w:type="dxa"/>
            <w:shd w:val="clear" w:color="auto" w:fill="auto"/>
          </w:tcPr>
          <w:p w:rsidR="00E64412" w:rsidRPr="00E37C1A" w:rsidRDefault="00C273E2" w:rsidP="00E37C1A">
            <w:pPr>
              <w:spacing w:after="0" w:line="240" w:lineRule="auto"/>
              <w:rPr>
                <w:rStyle w:val="SC73753"/>
                <w:b w:val="0"/>
              </w:rPr>
            </w:pPr>
            <w:r w:rsidRPr="00E37C1A">
              <w:rPr>
                <w:rStyle w:val="SC73753"/>
                <w:b w:val="0"/>
              </w:rPr>
              <w:t>Hoparlör</w:t>
            </w:r>
          </w:p>
        </w:tc>
      </w:tr>
      <w:tr w:rsidR="00E64412" w:rsidRPr="00E37C1A" w:rsidTr="00E37C1A">
        <w:trPr>
          <w:trHeight w:val="584"/>
        </w:trPr>
        <w:tc>
          <w:tcPr>
            <w:tcW w:w="1658" w:type="dxa"/>
            <w:shd w:val="clear" w:color="auto" w:fill="auto"/>
          </w:tcPr>
          <w:p w:rsidR="00E64412" w:rsidRPr="00E37C1A" w:rsidRDefault="005B5AB9" w:rsidP="00E37C1A">
            <w:pPr>
              <w:spacing w:after="0" w:line="240" w:lineRule="auto"/>
              <w:rPr>
                <w:rStyle w:val="SC73753"/>
              </w:rPr>
            </w:pPr>
            <w:r w:rsidRPr="00E37C1A">
              <w:rPr>
                <w:rStyle w:val="SC73753"/>
              </w:rPr>
              <w:object w:dxaOrig="735" w:dyaOrig="510">
                <v:shape id="_x0000_i1030" type="#_x0000_t75" style="width:36.75pt;height:24.75pt" o:ole="">
                  <v:imagedata r:id="rId20" o:title=""/>
                </v:shape>
                <o:OLEObject Type="Embed" ProgID="PBrush" ShapeID="_x0000_i1030" DrawAspect="Content" ObjectID="_1429108643" r:id="rId21"/>
              </w:object>
            </w:r>
          </w:p>
        </w:tc>
        <w:tc>
          <w:tcPr>
            <w:tcW w:w="6814" w:type="dxa"/>
            <w:shd w:val="clear" w:color="auto" w:fill="auto"/>
          </w:tcPr>
          <w:p w:rsidR="00C273E2" w:rsidRPr="00E37C1A" w:rsidRDefault="00C273E2" w:rsidP="00E37C1A">
            <w:pPr>
              <w:spacing w:after="0" w:line="240" w:lineRule="auto"/>
              <w:rPr>
                <w:rStyle w:val="SC73753"/>
                <w:b w:val="0"/>
              </w:rPr>
            </w:pPr>
            <w:r w:rsidRPr="00E37C1A">
              <w:rPr>
                <w:rStyle w:val="SC73753"/>
                <w:b w:val="0"/>
              </w:rPr>
              <w:t>Sessiz (Mute)</w:t>
            </w:r>
          </w:p>
          <w:p w:rsidR="00E64412" w:rsidRPr="00E37C1A" w:rsidRDefault="00E64412" w:rsidP="00E37C1A">
            <w:pPr>
              <w:spacing w:after="0" w:line="240" w:lineRule="auto"/>
              <w:rPr>
                <w:rStyle w:val="SC73753"/>
                <w:b w:val="0"/>
              </w:rPr>
            </w:pPr>
          </w:p>
        </w:tc>
      </w:tr>
      <w:tr w:rsidR="00E64412" w:rsidRPr="00E37C1A" w:rsidTr="00E37C1A">
        <w:tc>
          <w:tcPr>
            <w:tcW w:w="1658" w:type="dxa"/>
            <w:shd w:val="clear" w:color="auto" w:fill="auto"/>
          </w:tcPr>
          <w:p w:rsidR="00E64412" w:rsidRPr="00E37C1A" w:rsidRDefault="005B5AB9" w:rsidP="00E37C1A">
            <w:pPr>
              <w:spacing w:after="0" w:line="240" w:lineRule="auto"/>
              <w:rPr>
                <w:rStyle w:val="SC73753"/>
              </w:rPr>
            </w:pPr>
            <w:r w:rsidRPr="00E37C1A">
              <w:rPr>
                <w:rStyle w:val="SC73753"/>
              </w:rPr>
              <w:object w:dxaOrig="765" w:dyaOrig="465">
                <v:shape id="_x0000_i1031" type="#_x0000_t75" style="width:38.25pt;height:23.25pt" o:ole="">
                  <v:imagedata r:id="rId22" o:title=""/>
                </v:shape>
                <o:OLEObject Type="Embed" ProgID="PBrush" ShapeID="_x0000_i1031" DrawAspect="Content" ObjectID="_1429108644" r:id="rId23"/>
              </w:object>
            </w:r>
          </w:p>
        </w:tc>
        <w:tc>
          <w:tcPr>
            <w:tcW w:w="6814" w:type="dxa"/>
            <w:shd w:val="clear" w:color="auto" w:fill="auto"/>
          </w:tcPr>
          <w:p w:rsidR="00E64412" w:rsidRPr="00E37C1A" w:rsidRDefault="00C273E2" w:rsidP="00E37C1A">
            <w:pPr>
              <w:spacing w:after="0" w:line="240" w:lineRule="auto"/>
              <w:rPr>
                <w:rStyle w:val="SC73753"/>
                <w:b w:val="0"/>
              </w:rPr>
            </w:pPr>
            <w:r w:rsidRPr="00E37C1A">
              <w:rPr>
                <w:rStyle w:val="SC73753"/>
                <w:b w:val="0"/>
              </w:rPr>
              <w:t>Geri</w:t>
            </w:r>
          </w:p>
        </w:tc>
      </w:tr>
      <w:tr w:rsidR="00E64412" w:rsidRPr="00E37C1A" w:rsidTr="00E37C1A">
        <w:tc>
          <w:tcPr>
            <w:tcW w:w="1658" w:type="dxa"/>
            <w:shd w:val="clear" w:color="auto" w:fill="auto"/>
          </w:tcPr>
          <w:p w:rsidR="00E64412" w:rsidRPr="00E37C1A" w:rsidRDefault="005B5AB9" w:rsidP="00E37C1A">
            <w:pPr>
              <w:spacing w:after="0" w:line="240" w:lineRule="auto"/>
              <w:rPr>
                <w:rStyle w:val="SC73753"/>
              </w:rPr>
            </w:pPr>
            <w:r w:rsidRPr="00E37C1A">
              <w:rPr>
                <w:rStyle w:val="SC73753"/>
              </w:rPr>
              <w:object w:dxaOrig="795" w:dyaOrig="510">
                <v:shape id="_x0000_i1032" type="#_x0000_t75" style="width:39pt;height:24.75pt" o:ole="">
                  <v:imagedata r:id="rId24" o:title=""/>
                </v:shape>
                <o:OLEObject Type="Embed" ProgID="PBrush" ShapeID="_x0000_i1032" DrawAspect="Content" ObjectID="_1429108645" r:id="rId25"/>
              </w:object>
            </w:r>
          </w:p>
        </w:tc>
        <w:tc>
          <w:tcPr>
            <w:tcW w:w="6814" w:type="dxa"/>
            <w:shd w:val="clear" w:color="auto" w:fill="auto"/>
          </w:tcPr>
          <w:p w:rsidR="00E64412" w:rsidRPr="00E37C1A" w:rsidRDefault="00DC3F54" w:rsidP="00E37C1A">
            <w:pPr>
              <w:spacing w:after="0" w:line="240" w:lineRule="auto"/>
              <w:rPr>
                <w:rStyle w:val="SC73753"/>
                <w:b w:val="0"/>
              </w:rPr>
            </w:pPr>
            <w:r w:rsidRPr="00E37C1A">
              <w:rPr>
                <w:rStyle w:val="SC73753"/>
                <w:b w:val="0"/>
              </w:rPr>
              <w:t>Serbest bırak (</w:t>
            </w:r>
            <w:r w:rsidR="00C273E2" w:rsidRPr="00E37C1A">
              <w:rPr>
                <w:rStyle w:val="SC73753"/>
                <w:b w:val="0"/>
              </w:rPr>
              <w:t>Kapat</w:t>
            </w:r>
            <w:r w:rsidRPr="00E37C1A">
              <w:rPr>
                <w:rStyle w:val="SC73753"/>
                <w:b w:val="0"/>
              </w:rPr>
              <w:t>)</w:t>
            </w:r>
          </w:p>
        </w:tc>
      </w:tr>
      <w:tr w:rsidR="00E64412" w:rsidRPr="00E37C1A" w:rsidTr="00E37C1A">
        <w:tc>
          <w:tcPr>
            <w:tcW w:w="1658" w:type="dxa"/>
            <w:shd w:val="clear" w:color="auto" w:fill="auto"/>
          </w:tcPr>
          <w:p w:rsidR="00E64412" w:rsidRPr="00E37C1A" w:rsidRDefault="005B5AB9" w:rsidP="00E37C1A">
            <w:pPr>
              <w:spacing w:after="0" w:line="240" w:lineRule="auto"/>
              <w:rPr>
                <w:rStyle w:val="SC73753"/>
              </w:rPr>
            </w:pPr>
            <w:r w:rsidRPr="00E37C1A">
              <w:rPr>
                <w:rStyle w:val="SC73753"/>
              </w:rPr>
              <w:object w:dxaOrig="825" w:dyaOrig="870">
                <v:shape id="_x0000_i1033" type="#_x0000_t75" style="width:42pt;height:43.5pt" o:ole="">
                  <v:imagedata r:id="rId26" o:title=""/>
                </v:shape>
                <o:OLEObject Type="Embed" ProgID="PBrush" ShapeID="_x0000_i1033" DrawAspect="Content" ObjectID="_1429108646" r:id="rId27"/>
              </w:object>
            </w:r>
          </w:p>
        </w:tc>
        <w:tc>
          <w:tcPr>
            <w:tcW w:w="6814" w:type="dxa"/>
            <w:shd w:val="clear" w:color="auto" w:fill="auto"/>
          </w:tcPr>
          <w:p w:rsidR="00E64412" w:rsidRPr="00E37C1A" w:rsidRDefault="00C116A4" w:rsidP="00E37C1A">
            <w:pPr>
              <w:spacing w:after="0" w:line="240" w:lineRule="auto"/>
              <w:rPr>
                <w:rStyle w:val="SC73753"/>
                <w:b w:val="0"/>
              </w:rPr>
            </w:pPr>
            <w:r w:rsidRPr="00E37C1A">
              <w:rPr>
                <w:rStyle w:val="SC73753"/>
                <w:b w:val="0"/>
              </w:rPr>
              <w:t>Gezinti</w:t>
            </w:r>
            <w:r w:rsidR="00C273E2" w:rsidRPr="00E37C1A">
              <w:rPr>
                <w:rStyle w:val="SC73753"/>
                <w:b w:val="0"/>
              </w:rPr>
              <w:t xml:space="preserve"> çubuğu ve seçim tuşu</w:t>
            </w:r>
          </w:p>
        </w:tc>
      </w:tr>
      <w:tr w:rsidR="00E64412" w:rsidRPr="00E37C1A" w:rsidTr="00E37C1A">
        <w:tc>
          <w:tcPr>
            <w:tcW w:w="1658" w:type="dxa"/>
            <w:shd w:val="clear" w:color="auto" w:fill="auto"/>
          </w:tcPr>
          <w:p w:rsidR="00E64412" w:rsidRPr="00E37C1A" w:rsidRDefault="008908C1" w:rsidP="00E37C1A">
            <w:pPr>
              <w:spacing w:after="0" w:line="240" w:lineRule="auto"/>
              <w:rPr>
                <w:rStyle w:val="SC73753"/>
              </w:rPr>
            </w:pPr>
            <w:r w:rsidRPr="00E37C1A">
              <w:rPr>
                <w:rStyle w:val="SC73753"/>
              </w:rPr>
              <w:object w:dxaOrig="765" w:dyaOrig="540">
                <v:shape id="_x0000_i1034" type="#_x0000_t75" style="width:38.25pt;height:27.75pt" o:ole="">
                  <v:imagedata r:id="rId28" o:title=""/>
                </v:shape>
                <o:OLEObject Type="Embed" ProgID="PBrush" ShapeID="_x0000_i1034" DrawAspect="Content" ObjectID="_1429108647" r:id="rId29"/>
              </w:object>
            </w:r>
          </w:p>
        </w:tc>
        <w:tc>
          <w:tcPr>
            <w:tcW w:w="6814" w:type="dxa"/>
            <w:shd w:val="clear" w:color="auto" w:fill="auto"/>
          </w:tcPr>
          <w:p w:rsidR="00E64412" w:rsidRPr="00E37C1A" w:rsidRDefault="00C273E2" w:rsidP="00E37C1A">
            <w:pPr>
              <w:spacing w:after="0" w:line="240" w:lineRule="auto"/>
              <w:rPr>
                <w:rStyle w:val="SC73753"/>
                <w:b w:val="0"/>
              </w:rPr>
            </w:pPr>
            <w:r w:rsidRPr="00E37C1A">
              <w:rPr>
                <w:rStyle w:val="SC73753"/>
                <w:b w:val="0"/>
              </w:rPr>
              <w:t>Aktar</w:t>
            </w:r>
          </w:p>
        </w:tc>
      </w:tr>
      <w:tr w:rsidR="00E64412" w:rsidRPr="00E37C1A" w:rsidTr="00E37C1A">
        <w:tc>
          <w:tcPr>
            <w:tcW w:w="1658" w:type="dxa"/>
            <w:shd w:val="clear" w:color="auto" w:fill="auto"/>
          </w:tcPr>
          <w:p w:rsidR="00E64412" w:rsidRPr="00E37C1A" w:rsidRDefault="008908C1" w:rsidP="00E37C1A">
            <w:pPr>
              <w:spacing w:after="0" w:line="240" w:lineRule="auto"/>
              <w:rPr>
                <w:rStyle w:val="SC73753"/>
              </w:rPr>
            </w:pPr>
            <w:r w:rsidRPr="00E37C1A">
              <w:rPr>
                <w:rStyle w:val="SC73753"/>
              </w:rPr>
              <w:object w:dxaOrig="765" w:dyaOrig="465">
                <v:shape id="_x0000_i1035" type="#_x0000_t75" style="width:38.25pt;height:23.25pt" o:ole="">
                  <v:imagedata r:id="rId30" o:title=""/>
                </v:shape>
                <o:OLEObject Type="Embed" ProgID="PBrush" ShapeID="_x0000_i1035" DrawAspect="Content" ObjectID="_1429108648" r:id="rId31"/>
              </w:object>
            </w:r>
          </w:p>
        </w:tc>
        <w:tc>
          <w:tcPr>
            <w:tcW w:w="6814" w:type="dxa"/>
            <w:shd w:val="clear" w:color="auto" w:fill="auto"/>
          </w:tcPr>
          <w:p w:rsidR="00E64412" w:rsidRPr="00E37C1A" w:rsidRDefault="00C273E2" w:rsidP="00E37C1A">
            <w:pPr>
              <w:spacing w:after="0" w:line="240" w:lineRule="auto"/>
              <w:rPr>
                <w:rStyle w:val="SC73753"/>
                <w:b w:val="0"/>
              </w:rPr>
            </w:pPr>
            <w:r w:rsidRPr="00E37C1A">
              <w:rPr>
                <w:rStyle w:val="SC73753"/>
                <w:b w:val="0"/>
              </w:rPr>
              <w:t>Konferans</w:t>
            </w:r>
          </w:p>
        </w:tc>
      </w:tr>
      <w:tr w:rsidR="008908C1" w:rsidRPr="00E37C1A" w:rsidTr="00E37C1A">
        <w:tc>
          <w:tcPr>
            <w:tcW w:w="1658" w:type="dxa"/>
            <w:shd w:val="clear" w:color="auto" w:fill="auto"/>
          </w:tcPr>
          <w:p w:rsidR="008908C1" w:rsidRPr="00E37C1A" w:rsidRDefault="008908C1" w:rsidP="00E37C1A">
            <w:pPr>
              <w:spacing w:after="0" w:line="240" w:lineRule="auto"/>
              <w:rPr>
                <w:rStyle w:val="SC73753"/>
              </w:rPr>
            </w:pPr>
            <w:r w:rsidRPr="00E37C1A">
              <w:rPr>
                <w:rStyle w:val="SC73753"/>
              </w:rPr>
              <w:object w:dxaOrig="780" w:dyaOrig="510">
                <v:shape id="_x0000_i1036" type="#_x0000_t75" style="width:39pt;height:24.75pt" o:ole="">
                  <v:imagedata r:id="rId32" o:title=""/>
                </v:shape>
                <o:OLEObject Type="Embed" ProgID="PBrush" ShapeID="_x0000_i1036" DrawAspect="Content" ObjectID="_1429108649" r:id="rId33"/>
              </w:object>
            </w:r>
          </w:p>
        </w:tc>
        <w:tc>
          <w:tcPr>
            <w:tcW w:w="6814" w:type="dxa"/>
            <w:shd w:val="clear" w:color="auto" w:fill="auto"/>
          </w:tcPr>
          <w:p w:rsidR="008908C1" w:rsidRPr="00E37C1A" w:rsidRDefault="00C273E2" w:rsidP="00E37C1A">
            <w:pPr>
              <w:spacing w:after="0" w:line="240" w:lineRule="auto"/>
              <w:rPr>
                <w:rStyle w:val="SC73753"/>
                <w:b w:val="0"/>
              </w:rPr>
            </w:pPr>
            <w:r w:rsidRPr="00E37C1A">
              <w:rPr>
                <w:rStyle w:val="SC73753"/>
                <w:b w:val="0"/>
              </w:rPr>
              <w:t>Beklet</w:t>
            </w:r>
          </w:p>
        </w:tc>
      </w:tr>
      <w:tr w:rsidR="008908C1" w:rsidRPr="00E37C1A" w:rsidTr="00E37C1A">
        <w:tc>
          <w:tcPr>
            <w:tcW w:w="1658" w:type="dxa"/>
            <w:shd w:val="clear" w:color="auto" w:fill="auto"/>
          </w:tcPr>
          <w:p w:rsidR="008908C1" w:rsidRPr="00E37C1A" w:rsidRDefault="008908C1" w:rsidP="00E37C1A">
            <w:pPr>
              <w:spacing w:after="0" w:line="240" w:lineRule="auto"/>
              <w:rPr>
                <w:rStyle w:val="SC73753"/>
              </w:rPr>
            </w:pPr>
            <w:r w:rsidRPr="00E37C1A">
              <w:rPr>
                <w:rStyle w:val="SC73753"/>
              </w:rPr>
              <w:object w:dxaOrig="1410" w:dyaOrig="600">
                <v:shape id="_x0000_i1037" type="#_x0000_t75" style="width:70.5pt;height:30pt" o:ole="">
                  <v:imagedata r:id="rId34" o:title=""/>
                </v:shape>
                <o:OLEObject Type="Embed" ProgID="PBrush" ShapeID="_x0000_i1037" DrawAspect="Content" ObjectID="_1429108650" r:id="rId35"/>
              </w:object>
            </w:r>
          </w:p>
        </w:tc>
        <w:tc>
          <w:tcPr>
            <w:tcW w:w="6814" w:type="dxa"/>
            <w:shd w:val="clear" w:color="auto" w:fill="auto"/>
          </w:tcPr>
          <w:p w:rsidR="008908C1" w:rsidRPr="00E37C1A" w:rsidRDefault="00C273E2" w:rsidP="00E37C1A">
            <w:pPr>
              <w:spacing w:after="0" w:line="240" w:lineRule="auto"/>
              <w:rPr>
                <w:rStyle w:val="SC73753"/>
                <w:b w:val="0"/>
              </w:rPr>
            </w:pPr>
            <w:r w:rsidRPr="00E37C1A">
              <w:rPr>
                <w:rStyle w:val="SC73753"/>
                <w:b w:val="0"/>
              </w:rPr>
              <w:t>Ses</w:t>
            </w:r>
          </w:p>
        </w:tc>
      </w:tr>
      <w:tr w:rsidR="008908C1" w:rsidRPr="00E37C1A" w:rsidTr="00E37C1A">
        <w:tc>
          <w:tcPr>
            <w:tcW w:w="1658" w:type="dxa"/>
            <w:shd w:val="clear" w:color="auto" w:fill="auto"/>
          </w:tcPr>
          <w:p w:rsidR="008908C1" w:rsidRPr="00E37C1A" w:rsidRDefault="008908C1" w:rsidP="00E37C1A">
            <w:pPr>
              <w:spacing w:after="0" w:line="240" w:lineRule="auto"/>
              <w:rPr>
                <w:rStyle w:val="SC73753"/>
              </w:rPr>
            </w:pPr>
            <w:r w:rsidRPr="00E37C1A">
              <w:rPr>
                <w:rStyle w:val="SC73753"/>
              </w:rPr>
              <w:object w:dxaOrig="750" w:dyaOrig="510">
                <v:shape id="_x0000_i1038" type="#_x0000_t75" style="width:38.25pt;height:24.75pt" o:ole="">
                  <v:imagedata r:id="rId36" o:title=""/>
                </v:shape>
                <o:OLEObject Type="Embed" ProgID="PBrush" ShapeID="_x0000_i1038" DrawAspect="Content" ObjectID="_1429108651" r:id="rId37"/>
              </w:object>
            </w:r>
          </w:p>
        </w:tc>
        <w:tc>
          <w:tcPr>
            <w:tcW w:w="6814" w:type="dxa"/>
            <w:shd w:val="clear" w:color="auto" w:fill="auto"/>
          </w:tcPr>
          <w:p w:rsidR="008908C1" w:rsidRPr="00E37C1A" w:rsidRDefault="00C273E2" w:rsidP="00E37C1A">
            <w:pPr>
              <w:spacing w:after="0" w:line="240" w:lineRule="auto"/>
              <w:rPr>
                <w:rStyle w:val="SC73753"/>
                <w:b w:val="0"/>
              </w:rPr>
            </w:pPr>
            <w:r w:rsidRPr="00E37C1A">
              <w:rPr>
                <w:rStyle w:val="SC73753"/>
                <w:b w:val="0"/>
              </w:rPr>
              <w:t>Özellik tuşları (sol taraf)</w:t>
            </w:r>
          </w:p>
        </w:tc>
      </w:tr>
      <w:tr w:rsidR="008908C1" w:rsidRPr="00E37C1A" w:rsidTr="00E37C1A">
        <w:tc>
          <w:tcPr>
            <w:tcW w:w="1658" w:type="dxa"/>
            <w:shd w:val="clear" w:color="auto" w:fill="auto"/>
          </w:tcPr>
          <w:p w:rsidR="008908C1" w:rsidRPr="00E37C1A" w:rsidRDefault="008908C1" w:rsidP="00E37C1A">
            <w:pPr>
              <w:spacing w:after="0" w:line="240" w:lineRule="auto"/>
              <w:rPr>
                <w:rStyle w:val="SC73753"/>
              </w:rPr>
            </w:pPr>
            <w:r w:rsidRPr="00E37C1A">
              <w:rPr>
                <w:rStyle w:val="SC73753"/>
              </w:rPr>
              <w:object w:dxaOrig="750" w:dyaOrig="495">
                <v:shape id="_x0000_i1039" type="#_x0000_t75" style="width:38.25pt;height:24.75pt" o:ole="">
                  <v:imagedata r:id="rId38" o:title=""/>
                </v:shape>
                <o:OLEObject Type="Embed" ProgID="PBrush" ShapeID="_x0000_i1039" DrawAspect="Content" ObjectID="_1429108652" r:id="rId39"/>
              </w:object>
            </w:r>
          </w:p>
        </w:tc>
        <w:tc>
          <w:tcPr>
            <w:tcW w:w="6814" w:type="dxa"/>
            <w:shd w:val="clear" w:color="auto" w:fill="auto"/>
          </w:tcPr>
          <w:p w:rsidR="008908C1" w:rsidRPr="00E37C1A" w:rsidRDefault="00C273E2" w:rsidP="00E37C1A">
            <w:pPr>
              <w:spacing w:after="0" w:line="240" w:lineRule="auto"/>
              <w:rPr>
                <w:rStyle w:val="SC73753"/>
                <w:b w:val="0"/>
              </w:rPr>
            </w:pPr>
            <w:r w:rsidRPr="00E37C1A">
              <w:rPr>
                <w:rStyle w:val="SC73753"/>
                <w:b w:val="0"/>
              </w:rPr>
              <w:t>Oturum tuşları (sağ taraf)</w:t>
            </w:r>
          </w:p>
        </w:tc>
      </w:tr>
    </w:tbl>
    <w:p w:rsidR="00E64412" w:rsidRPr="001613C8" w:rsidRDefault="00E64412" w:rsidP="00E64412">
      <w:pPr>
        <w:rPr>
          <w:rStyle w:val="SC180250"/>
          <w:rFonts w:ascii="Times New Roman" w:hAnsi="Times New Roman"/>
          <w:sz w:val="22"/>
          <w:szCs w:val="22"/>
        </w:rPr>
      </w:pPr>
    </w:p>
    <w:p w:rsidR="009B0490" w:rsidRPr="001613C8" w:rsidRDefault="009B0490">
      <w:pPr>
        <w:rPr>
          <w:rStyle w:val="SC180250"/>
          <w:rFonts w:ascii="Times New Roman" w:hAnsi="Times New Roman"/>
          <w:sz w:val="22"/>
          <w:szCs w:val="22"/>
        </w:rPr>
      </w:pPr>
      <w:r w:rsidRPr="001613C8">
        <w:rPr>
          <w:rStyle w:val="SC180250"/>
          <w:rFonts w:ascii="Times New Roman" w:hAnsi="Times New Roman"/>
          <w:sz w:val="22"/>
          <w:szCs w:val="22"/>
        </w:rPr>
        <w:br w:type="page"/>
      </w:r>
    </w:p>
    <w:p w:rsidR="0097265A" w:rsidRPr="00054143" w:rsidRDefault="00E1668E" w:rsidP="0097265A">
      <w:pPr>
        <w:autoSpaceDE w:val="0"/>
        <w:autoSpaceDN w:val="0"/>
        <w:adjustRightInd w:val="0"/>
        <w:spacing w:before="520" w:after="100" w:line="240" w:lineRule="auto"/>
        <w:rPr>
          <w:rStyle w:val="SC73753"/>
        </w:rPr>
      </w:pPr>
      <w:r>
        <w:rPr>
          <w:rStyle w:val="SC73753"/>
          <w:bCs w:val="0"/>
        </w:rPr>
        <w:t>2</w:t>
      </w:r>
      <w:r w:rsidR="00054143" w:rsidRPr="00054143">
        <w:rPr>
          <w:rStyle w:val="SC73753"/>
          <w:bCs w:val="0"/>
        </w:rPr>
        <w:t>-</w:t>
      </w:r>
      <w:r w:rsidR="0097265A" w:rsidRPr="00054143">
        <w:rPr>
          <w:rStyle w:val="SC73753"/>
          <w:bCs w:val="0"/>
        </w:rPr>
        <w:t xml:space="preserve"> Çevir</w:t>
      </w:r>
    </w:p>
    <w:p w:rsidR="0097265A" w:rsidRPr="00054143" w:rsidRDefault="0097265A" w:rsidP="0097265A">
      <w:pPr>
        <w:autoSpaceDE w:val="0"/>
        <w:autoSpaceDN w:val="0"/>
        <w:adjustRightInd w:val="0"/>
        <w:spacing w:after="60" w:line="240" w:lineRule="auto"/>
        <w:rPr>
          <w:rStyle w:val="SC73753"/>
          <w:b w:val="0"/>
        </w:rPr>
      </w:pPr>
      <w:r w:rsidRPr="00054143">
        <w:rPr>
          <w:rStyle w:val="SC73753"/>
          <w:b w:val="0"/>
        </w:rPr>
        <w:t>Arama yapmak için ahizeyi kaldırın ve bir numara tuşlayın. Veya</w:t>
      </w:r>
      <w:r w:rsidR="005E68FB">
        <w:rPr>
          <w:rStyle w:val="SC73753"/>
          <w:b w:val="0"/>
        </w:rPr>
        <w:t xml:space="preserve"> aşağıdakilerden birini yapın</w:t>
      </w:r>
      <w:r w:rsidRPr="00054143">
        <w:rPr>
          <w:rStyle w:val="SC73753"/>
          <w:b w:val="0"/>
        </w:rPr>
        <w:t xml:space="preserve">: </w:t>
      </w: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bCs w:val="0"/>
        </w:rPr>
        <w:t>•</w:t>
      </w:r>
      <w:r w:rsidRPr="00054143">
        <w:rPr>
          <w:rStyle w:val="SC73753"/>
          <w:b w:val="0"/>
        </w:rPr>
        <w:t xml:space="preserve">Işığı yanmayan bir oturum düğmesine </w:t>
      </w:r>
      <w:r w:rsidR="00C41ED0" w:rsidRPr="008F05B2">
        <w:rPr>
          <w:rStyle w:val="SC73753"/>
        </w:rPr>
        <w:object w:dxaOrig="750" w:dyaOrig="495">
          <v:shape id="_x0000_i1040" type="#_x0000_t75" style="width:38.25pt;height:22.5pt" o:ole="">
            <v:imagedata r:id="rId38" o:title=""/>
          </v:shape>
          <o:OLEObject Type="Embed" ProgID="PBrush" ShapeID="_x0000_i1040" DrawAspect="Content" ObjectID="_1429108653" r:id="rId40"/>
        </w:object>
      </w:r>
      <w:r w:rsidRPr="00054143">
        <w:rPr>
          <w:rStyle w:val="SC73753"/>
          <w:b w:val="0"/>
        </w:rPr>
        <w:t xml:space="preserve">basın (sağ tarafta). </w:t>
      </w: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bCs w:val="0"/>
        </w:rPr>
        <w:t>•</w:t>
      </w:r>
      <w:r w:rsidRPr="00054143">
        <w:rPr>
          <w:rStyle w:val="SC73753"/>
          <w:bCs w:val="0"/>
        </w:rPr>
        <w:t>Yeni Arama</w:t>
      </w:r>
      <w:r w:rsidRPr="00054143">
        <w:rPr>
          <w:rStyle w:val="SC73753"/>
          <w:b w:val="0"/>
          <w:bCs w:val="0"/>
        </w:rPr>
        <w:t xml:space="preserve"> </w:t>
      </w:r>
      <w:r w:rsidRPr="00054143">
        <w:rPr>
          <w:rStyle w:val="SC73753"/>
          <w:b w:val="0"/>
        </w:rPr>
        <w:t xml:space="preserve">yazılım tuşuna basın. </w:t>
      </w: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bCs w:val="0"/>
        </w:rPr>
        <w:t>•</w:t>
      </w:r>
      <w:r w:rsidRPr="00054143">
        <w:rPr>
          <w:rStyle w:val="SC73753"/>
          <w:b w:val="0"/>
        </w:rPr>
        <w:t xml:space="preserve">(Işığı yanmayan) kulaklık düğmesine </w:t>
      </w:r>
      <w:r w:rsidR="00054143" w:rsidRPr="008F05B2">
        <w:rPr>
          <w:rStyle w:val="SC73753"/>
        </w:rPr>
        <w:object w:dxaOrig="735" w:dyaOrig="510">
          <v:shape id="_x0000_i1041" type="#_x0000_t75" style="width:36.75pt;height:24.75pt" o:ole="">
            <v:imagedata r:id="rId16" o:title=""/>
          </v:shape>
          <o:OLEObject Type="Embed" ProgID="PBrush" ShapeID="_x0000_i1041" DrawAspect="Content" ObjectID="_1429108654" r:id="rId41"/>
        </w:object>
      </w:r>
      <w:r w:rsidRPr="00054143">
        <w:rPr>
          <w:rStyle w:val="SC73753"/>
          <w:b w:val="0"/>
        </w:rPr>
        <w:t xml:space="preserve">veya hoparlör düğmesine </w:t>
      </w:r>
      <w:r w:rsidR="00054143" w:rsidRPr="008F05B2">
        <w:rPr>
          <w:rStyle w:val="SC73753"/>
        </w:rPr>
        <w:object w:dxaOrig="705" w:dyaOrig="495">
          <v:shape id="_x0000_i1042" type="#_x0000_t75" style="width:35.25pt;height:24.75pt" o:ole="">
            <v:imagedata r:id="rId18" o:title=""/>
          </v:shape>
          <o:OLEObject Type="Embed" ProgID="PBrush" ShapeID="_x0000_i1042" DrawAspect="Content" ObjectID="_1429108655" r:id="rId42"/>
        </w:object>
      </w:r>
      <w:r w:rsidRPr="00054143">
        <w:rPr>
          <w:rStyle w:val="SC73753"/>
          <w:b w:val="0"/>
        </w:rPr>
        <w:t>basın.</w:t>
      </w:r>
    </w:p>
    <w:p w:rsidR="0097265A" w:rsidRPr="00054143" w:rsidRDefault="0097265A" w:rsidP="0097265A">
      <w:pPr>
        <w:autoSpaceDE w:val="0"/>
        <w:autoSpaceDN w:val="0"/>
        <w:adjustRightInd w:val="0"/>
        <w:spacing w:before="180" w:after="20" w:line="240" w:lineRule="auto"/>
        <w:rPr>
          <w:rStyle w:val="SC73753"/>
        </w:rPr>
      </w:pPr>
      <w:r w:rsidRPr="00054143">
        <w:rPr>
          <w:rStyle w:val="SC73753"/>
          <w:bCs w:val="0"/>
        </w:rPr>
        <w:t>Arama Geçmişi'nden arama yapın</w:t>
      </w:r>
    </w:p>
    <w:p w:rsidR="0097265A" w:rsidRDefault="0097265A" w:rsidP="0097265A">
      <w:pPr>
        <w:autoSpaceDE w:val="0"/>
        <w:autoSpaceDN w:val="0"/>
        <w:adjustRightInd w:val="0"/>
        <w:spacing w:after="60" w:line="240" w:lineRule="auto"/>
        <w:rPr>
          <w:rStyle w:val="SC73753"/>
          <w:b w:val="0"/>
        </w:rPr>
      </w:pPr>
      <w:r w:rsidRPr="00054143">
        <w:rPr>
          <w:rStyle w:val="SC73753"/>
          <w:b w:val="0"/>
        </w:rPr>
        <w:t>Telefon numarası tuşladığınızda, arama geçmişinden eşleşen numaralar</w:t>
      </w:r>
      <w:r w:rsidR="005E68FB">
        <w:rPr>
          <w:rStyle w:val="SC73753"/>
          <w:b w:val="0"/>
        </w:rPr>
        <w:t xml:space="preserve"> </w:t>
      </w:r>
      <w:r w:rsidRPr="00054143">
        <w:rPr>
          <w:rStyle w:val="SC73753"/>
          <w:b w:val="0"/>
        </w:rPr>
        <w:t>görüntülenir.</w:t>
      </w:r>
    </w:p>
    <w:p w:rsidR="003C4134" w:rsidRDefault="003C4134" w:rsidP="0097265A">
      <w:pPr>
        <w:autoSpaceDE w:val="0"/>
        <w:autoSpaceDN w:val="0"/>
        <w:adjustRightInd w:val="0"/>
        <w:spacing w:after="60" w:line="240" w:lineRule="auto"/>
        <w:rPr>
          <w:rStyle w:val="SC73753"/>
          <w:b w:val="0"/>
        </w:rPr>
      </w:pPr>
    </w:p>
    <w:p w:rsidR="003C4134" w:rsidRDefault="00F62797" w:rsidP="0097265A">
      <w:pPr>
        <w:autoSpaceDE w:val="0"/>
        <w:autoSpaceDN w:val="0"/>
        <w:adjustRightInd w:val="0"/>
        <w:spacing w:after="60" w:line="240" w:lineRule="auto"/>
        <w:rPr>
          <w:rStyle w:val="SC73753"/>
          <w:b w:val="0"/>
        </w:rPr>
      </w:pPr>
      <w:r>
        <w:rPr>
          <w:noProof/>
          <w:color w:val="000000"/>
          <w:sz w:val="28"/>
          <w:szCs w:val="28"/>
          <w:lang w:eastAsia="tr-TR"/>
        </w:rPr>
        <w:drawing>
          <wp:inline distT="0" distB="0" distL="0" distR="0">
            <wp:extent cx="5835650" cy="3574415"/>
            <wp:effectExtent l="0" t="0" r="0" b="6985"/>
            <wp:docPr id="20"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35650" cy="3574415"/>
                    </a:xfrm>
                    <a:prstGeom prst="rect">
                      <a:avLst/>
                    </a:prstGeom>
                    <a:noFill/>
                    <a:ln>
                      <a:noFill/>
                    </a:ln>
                  </pic:spPr>
                </pic:pic>
              </a:graphicData>
            </a:graphic>
          </wp:inline>
        </w:drawing>
      </w:r>
    </w:p>
    <w:p w:rsidR="003C4134" w:rsidRPr="00054143" w:rsidRDefault="003C4134" w:rsidP="0097265A">
      <w:pPr>
        <w:autoSpaceDE w:val="0"/>
        <w:autoSpaceDN w:val="0"/>
        <w:adjustRightInd w:val="0"/>
        <w:spacing w:after="60" w:line="240" w:lineRule="auto"/>
        <w:rPr>
          <w:rStyle w:val="SC73753"/>
          <w:b w:val="0"/>
        </w:rPr>
      </w:pPr>
    </w:p>
    <w:p w:rsidR="0097265A" w:rsidRPr="00054143" w:rsidRDefault="0097265A" w:rsidP="0097265A">
      <w:pPr>
        <w:autoSpaceDE w:val="0"/>
        <w:autoSpaceDN w:val="0"/>
        <w:adjustRightInd w:val="0"/>
        <w:spacing w:before="180" w:after="20" w:line="240" w:lineRule="auto"/>
        <w:rPr>
          <w:rStyle w:val="SC73753"/>
          <w:b w:val="0"/>
        </w:rPr>
      </w:pPr>
      <w:r w:rsidRPr="00054143">
        <w:rPr>
          <w:rStyle w:val="SC73753"/>
          <w:b w:val="0"/>
        </w:rPr>
        <w:t>Çevirmek istediğiniz numarayı çift tıklatın veya Gezinti çubuğu</w:t>
      </w:r>
      <w:r w:rsidR="00E407B5">
        <w:rPr>
          <w:rStyle w:val="SC73753"/>
          <w:b w:val="0"/>
        </w:rPr>
        <w:t xml:space="preserve"> ile </w:t>
      </w:r>
      <w:r w:rsidR="00E407B5" w:rsidRPr="00054143">
        <w:rPr>
          <w:rStyle w:val="SC73753"/>
          <w:b w:val="0"/>
        </w:rPr>
        <w:t>numarayı belirleyerek</w:t>
      </w:r>
      <w:r w:rsidRPr="00054143">
        <w:rPr>
          <w:rStyle w:val="SC73753"/>
          <w:b w:val="0"/>
        </w:rPr>
        <w:t xml:space="preserve"> </w:t>
      </w:r>
      <w:r w:rsidRPr="00DC3F54">
        <w:rPr>
          <w:rStyle w:val="SC73753"/>
          <w:bCs w:val="0"/>
        </w:rPr>
        <w:t>Seç</w:t>
      </w:r>
      <w:r w:rsidRPr="00054143">
        <w:rPr>
          <w:rStyle w:val="SC73753"/>
          <w:b w:val="0"/>
          <w:bCs w:val="0"/>
        </w:rPr>
        <w:t xml:space="preserve"> </w:t>
      </w:r>
      <w:r w:rsidRPr="00054143">
        <w:rPr>
          <w:rStyle w:val="SC73753"/>
          <w:b w:val="0"/>
        </w:rPr>
        <w:t>düğmesine basın</w:t>
      </w:r>
      <w:r w:rsidRPr="00054143">
        <w:rPr>
          <w:rStyle w:val="SC73753"/>
          <w:b w:val="0"/>
          <w:bCs w:val="0"/>
        </w:rPr>
        <w:t>.</w:t>
      </w:r>
    </w:p>
    <w:p w:rsidR="0097265A" w:rsidRPr="00DC3F54" w:rsidRDefault="0097265A" w:rsidP="0097265A">
      <w:pPr>
        <w:autoSpaceDE w:val="0"/>
        <w:autoSpaceDN w:val="0"/>
        <w:adjustRightInd w:val="0"/>
        <w:spacing w:before="180" w:after="20" w:line="240" w:lineRule="auto"/>
        <w:rPr>
          <w:rStyle w:val="SC73753"/>
        </w:rPr>
      </w:pPr>
      <w:r w:rsidRPr="00DC3F54">
        <w:rPr>
          <w:rStyle w:val="SC73753"/>
          <w:bCs w:val="0"/>
        </w:rPr>
        <w:t>Son numarayı tekrar arayın</w:t>
      </w:r>
    </w:p>
    <w:p w:rsidR="0097265A" w:rsidRPr="00054143" w:rsidRDefault="00BD7751" w:rsidP="0097265A">
      <w:pPr>
        <w:autoSpaceDE w:val="0"/>
        <w:autoSpaceDN w:val="0"/>
        <w:adjustRightInd w:val="0"/>
        <w:spacing w:after="60" w:line="240" w:lineRule="auto"/>
        <w:rPr>
          <w:rStyle w:val="SC73753"/>
          <w:b w:val="0"/>
        </w:rPr>
      </w:pPr>
      <w:r>
        <w:rPr>
          <w:rStyle w:val="SC73753"/>
          <w:bCs w:val="0"/>
        </w:rPr>
        <w:t>Ynd Çevir</w:t>
      </w:r>
      <w:r w:rsidR="0097265A" w:rsidRPr="00054143">
        <w:rPr>
          <w:rStyle w:val="SC73753"/>
          <w:b w:val="0"/>
          <w:bCs w:val="0"/>
        </w:rPr>
        <w:t xml:space="preserve"> </w:t>
      </w:r>
      <w:r w:rsidR="0097265A" w:rsidRPr="00054143">
        <w:rPr>
          <w:rStyle w:val="SC73753"/>
          <w:b w:val="0"/>
        </w:rPr>
        <w:t xml:space="preserve">yazılım tuşuna basın. </w:t>
      </w:r>
    </w:p>
    <w:p w:rsidR="00DD132E" w:rsidRDefault="00DD132E" w:rsidP="0097265A">
      <w:pPr>
        <w:autoSpaceDE w:val="0"/>
        <w:autoSpaceDN w:val="0"/>
        <w:adjustRightInd w:val="0"/>
        <w:spacing w:before="180" w:after="20" w:line="240" w:lineRule="auto"/>
        <w:rPr>
          <w:rStyle w:val="SC73753"/>
          <w:bCs w:val="0"/>
          <w:color w:val="auto"/>
        </w:rPr>
      </w:pPr>
    </w:p>
    <w:p w:rsidR="00DD132E" w:rsidRDefault="00DD132E" w:rsidP="0097265A">
      <w:pPr>
        <w:autoSpaceDE w:val="0"/>
        <w:autoSpaceDN w:val="0"/>
        <w:adjustRightInd w:val="0"/>
        <w:spacing w:before="180" w:after="20" w:line="240" w:lineRule="auto"/>
        <w:rPr>
          <w:rStyle w:val="SC73753"/>
          <w:bCs w:val="0"/>
          <w:color w:val="auto"/>
        </w:rPr>
      </w:pPr>
    </w:p>
    <w:p w:rsidR="0097265A" w:rsidRPr="008D2A45" w:rsidRDefault="0097265A" w:rsidP="0097265A">
      <w:pPr>
        <w:autoSpaceDE w:val="0"/>
        <w:autoSpaceDN w:val="0"/>
        <w:adjustRightInd w:val="0"/>
        <w:spacing w:before="180" w:after="20" w:line="240" w:lineRule="auto"/>
        <w:rPr>
          <w:rStyle w:val="SC73753"/>
          <w:color w:val="auto"/>
        </w:rPr>
      </w:pPr>
      <w:r w:rsidRPr="008D2A45">
        <w:rPr>
          <w:rStyle w:val="SC73753"/>
          <w:bCs w:val="0"/>
          <w:color w:val="auto"/>
        </w:rPr>
        <w:t>Hızlı arama</w:t>
      </w:r>
    </w:p>
    <w:p w:rsidR="0097265A" w:rsidRPr="008D2A45" w:rsidRDefault="0097265A" w:rsidP="0097265A">
      <w:pPr>
        <w:autoSpaceDE w:val="0"/>
        <w:autoSpaceDN w:val="0"/>
        <w:adjustRightInd w:val="0"/>
        <w:spacing w:after="60" w:line="240" w:lineRule="auto"/>
        <w:rPr>
          <w:rStyle w:val="SC73753"/>
          <w:b w:val="0"/>
          <w:color w:val="auto"/>
        </w:rPr>
      </w:pPr>
      <w:r w:rsidRPr="008D2A45">
        <w:rPr>
          <w:rStyle w:val="SC73753"/>
          <w:b w:val="0"/>
          <w:color w:val="auto"/>
        </w:rPr>
        <w:t>Bir hızlı arama düğmesine</w:t>
      </w:r>
      <w:r w:rsidR="00F62797">
        <w:rPr>
          <w:noProof/>
          <w:sz w:val="28"/>
          <w:szCs w:val="28"/>
          <w:lang w:eastAsia="tr-TR"/>
        </w:rPr>
        <w:drawing>
          <wp:inline distT="0" distB="0" distL="0" distR="0">
            <wp:extent cx="299085" cy="299085"/>
            <wp:effectExtent l="0" t="0" r="5715" b="5715"/>
            <wp:docPr id="21"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9085" cy="299085"/>
                    </a:xfrm>
                    <a:prstGeom prst="rect">
                      <a:avLst/>
                    </a:prstGeom>
                    <a:noFill/>
                    <a:ln>
                      <a:noFill/>
                    </a:ln>
                  </pic:spPr>
                </pic:pic>
              </a:graphicData>
            </a:graphic>
          </wp:inline>
        </w:drawing>
      </w:r>
      <w:r w:rsidRPr="008D2A45">
        <w:rPr>
          <w:rStyle w:val="SC73753"/>
          <w:b w:val="0"/>
          <w:color w:val="auto"/>
        </w:rPr>
        <w:t xml:space="preserve"> basın (varsa). Beklemedeyken (çevirme tonu yokken) bir hızlı arama kodu girebilir ve </w:t>
      </w:r>
      <w:r w:rsidRPr="008D2A45">
        <w:rPr>
          <w:rStyle w:val="SC73753"/>
          <w:bCs w:val="0"/>
          <w:color w:val="auto"/>
        </w:rPr>
        <w:t>Hızlı Arama</w:t>
      </w:r>
      <w:r w:rsidRPr="008D2A45">
        <w:rPr>
          <w:rStyle w:val="SC73753"/>
          <w:b w:val="0"/>
          <w:bCs w:val="0"/>
          <w:color w:val="auto"/>
        </w:rPr>
        <w:t xml:space="preserve"> </w:t>
      </w:r>
      <w:r w:rsidRPr="008D2A45">
        <w:rPr>
          <w:rStyle w:val="SC73753"/>
          <w:b w:val="0"/>
          <w:color w:val="auto"/>
        </w:rPr>
        <w:t>yazılım tuşuna da</w:t>
      </w:r>
      <w:r w:rsidR="008D2A45">
        <w:rPr>
          <w:rStyle w:val="SC73753"/>
          <w:b w:val="0"/>
          <w:color w:val="auto"/>
        </w:rPr>
        <w:t xml:space="preserve"> </w:t>
      </w:r>
      <w:r w:rsidRPr="008D2A45">
        <w:rPr>
          <w:rStyle w:val="SC73753"/>
          <w:b w:val="0"/>
          <w:color w:val="auto"/>
        </w:rPr>
        <w:t xml:space="preserve">basabilirsiniz. </w:t>
      </w:r>
    </w:p>
    <w:p w:rsidR="005D4FF4" w:rsidRDefault="005D4FF4" w:rsidP="0097265A">
      <w:pPr>
        <w:autoSpaceDE w:val="0"/>
        <w:autoSpaceDN w:val="0"/>
        <w:adjustRightInd w:val="0"/>
        <w:spacing w:before="520" w:after="100" w:line="240" w:lineRule="auto"/>
        <w:rPr>
          <w:rStyle w:val="SC73753"/>
          <w:bCs w:val="0"/>
        </w:rPr>
      </w:pPr>
    </w:p>
    <w:p w:rsidR="0097265A" w:rsidRPr="00DC3F54" w:rsidRDefault="00E1668E" w:rsidP="0097265A">
      <w:pPr>
        <w:autoSpaceDE w:val="0"/>
        <w:autoSpaceDN w:val="0"/>
        <w:adjustRightInd w:val="0"/>
        <w:spacing w:before="520" w:after="100" w:line="240" w:lineRule="auto"/>
        <w:rPr>
          <w:rStyle w:val="SC73753"/>
        </w:rPr>
      </w:pPr>
      <w:r>
        <w:rPr>
          <w:rStyle w:val="SC73753"/>
          <w:bCs w:val="0"/>
        </w:rPr>
        <w:t>3</w:t>
      </w:r>
      <w:r w:rsidR="00DC3F54" w:rsidRPr="00DC3F54">
        <w:rPr>
          <w:rStyle w:val="SC73753"/>
          <w:bCs w:val="0"/>
        </w:rPr>
        <w:t>-</w:t>
      </w:r>
      <w:r w:rsidR="0097265A" w:rsidRPr="00DC3F54">
        <w:rPr>
          <w:rStyle w:val="SC73753"/>
          <w:bCs w:val="0"/>
        </w:rPr>
        <w:t xml:space="preserve"> Bitir</w:t>
      </w:r>
    </w:p>
    <w:p w:rsidR="0097265A" w:rsidRPr="00054143" w:rsidRDefault="0097265A" w:rsidP="0097265A">
      <w:pPr>
        <w:autoSpaceDE w:val="0"/>
        <w:autoSpaceDN w:val="0"/>
        <w:adjustRightInd w:val="0"/>
        <w:spacing w:after="60" w:line="240" w:lineRule="auto"/>
        <w:rPr>
          <w:rStyle w:val="SC73753"/>
          <w:b w:val="0"/>
        </w:rPr>
      </w:pPr>
      <w:r w:rsidRPr="00054143">
        <w:rPr>
          <w:rStyle w:val="SC73753"/>
          <w:b w:val="0"/>
        </w:rPr>
        <w:t>Bir aramayı bitirmek için ahizeyi yerine koyun. Veya</w:t>
      </w:r>
      <w:r w:rsidR="00BD7751">
        <w:rPr>
          <w:rStyle w:val="SC73753"/>
          <w:b w:val="0"/>
        </w:rPr>
        <w:t xml:space="preserve"> aşağıdakilerden birini yapın</w:t>
      </w:r>
      <w:r w:rsidRPr="00054143">
        <w:rPr>
          <w:rStyle w:val="SC73753"/>
          <w:b w:val="0"/>
        </w:rPr>
        <w:t xml:space="preserve">: </w:t>
      </w: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bCs w:val="0"/>
        </w:rPr>
        <w:t>•</w:t>
      </w:r>
      <w:r w:rsidRPr="00054143">
        <w:rPr>
          <w:rStyle w:val="SC73753"/>
          <w:b w:val="0"/>
        </w:rPr>
        <w:t>Serbest Bırak düğmesine</w:t>
      </w:r>
      <w:r w:rsidR="00DC3F54" w:rsidRPr="008F05B2">
        <w:rPr>
          <w:rStyle w:val="SC73753"/>
        </w:rPr>
        <w:object w:dxaOrig="795" w:dyaOrig="510">
          <v:shape id="_x0000_i1043" type="#_x0000_t75" style="width:39pt;height:24.75pt" o:ole="">
            <v:imagedata r:id="rId24" o:title=""/>
          </v:shape>
          <o:OLEObject Type="Embed" ProgID="PBrush" ShapeID="_x0000_i1043" DrawAspect="Content" ObjectID="_1429108656" r:id="rId45"/>
        </w:object>
      </w:r>
      <w:r w:rsidRPr="00054143">
        <w:rPr>
          <w:rStyle w:val="SC73753"/>
          <w:b w:val="0"/>
        </w:rPr>
        <w:t xml:space="preserve"> basın. </w:t>
      </w: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bCs w:val="0"/>
        </w:rPr>
        <w:t>•</w:t>
      </w:r>
      <w:r w:rsidRPr="00DC3F54">
        <w:rPr>
          <w:rStyle w:val="SC73753"/>
          <w:bCs w:val="0"/>
        </w:rPr>
        <w:t>Bitir</w:t>
      </w:r>
      <w:r w:rsidRPr="00054143">
        <w:rPr>
          <w:rStyle w:val="SC73753"/>
          <w:b w:val="0"/>
          <w:bCs w:val="0"/>
        </w:rPr>
        <w:t xml:space="preserve"> </w:t>
      </w:r>
      <w:r w:rsidRPr="00054143">
        <w:rPr>
          <w:rStyle w:val="SC73753"/>
          <w:b w:val="0"/>
        </w:rPr>
        <w:t xml:space="preserve">yazılım tuşuna basın. </w:t>
      </w:r>
    </w:p>
    <w:p w:rsidR="005D4FF4" w:rsidRDefault="0097265A" w:rsidP="005D4FF4">
      <w:pPr>
        <w:autoSpaceDE w:val="0"/>
        <w:autoSpaceDN w:val="0"/>
        <w:adjustRightInd w:val="0"/>
        <w:spacing w:after="60" w:line="240" w:lineRule="auto"/>
        <w:ind w:left="360"/>
        <w:rPr>
          <w:rStyle w:val="SC73753"/>
          <w:b w:val="0"/>
        </w:rPr>
      </w:pPr>
      <w:r w:rsidRPr="00054143">
        <w:rPr>
          <w:rStyle w:val="SC73753"/>
          <w:b w:val="0"/>
          <w:bCs w:val="0"/>
        </w:rPr>
        <w:t>•</w:t>
      </w:r>
      <w:r w:rsidRPr="00054143">
        <w:rPr>
          <w:rStyle w:val="SC73753"/>
          <w:b w:val="0"/>
        </w:rPr>
        <w:t xml:space="preserve">(Işığı yanan) kulaklık düğmesine </w:t>
      </w:r>
      <w:r w:rsidR="00DC3F54" w:rsidRPr="008F05B2">
        <w:rPr>
          <w:rStyle w:val="SC73753"/>
        </w:rPr>
        <w:object w:dxaOrig="735" w:dyaOrig="510">
          <v:shape id="_x0000_i1044" type="#_x0000_t75" style="width:36.75pt;height:24.75pt" o:ole="">
            <v:imagedata r:id="rId16" o:title=""/>
          </v:shape>
          <o:OLEObject Type="Embed" ProgID="PBrush" ShapeID="_x0000_i1044" DrawAspect="Content" ObjectID="_1429108657" r:id="rId46"/>
        </w:object>
      </w:r>
      <w:r w:rsidRPr="00054143">
        <w:rPr>
          <w:rStyle w:val="SC73753"/>
          <w:b w:val="0"/>
        </w:rPr>
        <w:t xml:space="preserve">veya hoparlör düğmesine </w:t>
      </w:r>
      <w:r w:rsidR="00DC3F54" w:rsidRPr="008F05B2">
        <w:rPr>
          <w:rStyle w:val="SC73753"/>
        </w:rPr>
        <w:object w:dxaOrig="705" w:dyaOrig="495">
          <v:shape id="_x0000_i1045" type="#_x0000_t75" style="width:35.25pt;height:24.75pt" o:ole="">
            <v:imagedata r:id="rId18" o:title=""/>
          </v:shape>
          <o:OLEObject Type="Embed" ProgID="PBrush" ShapeID="_x0000_i1045" DrawAspect="Content" ObjectID="_1429108658" r:id="rId47"/>
        </w:object>
      </w:r>
      <w:r w:rsidRPr="00054143">
        <w:rPr>
          <w:rStyle w:val="SC73753"/>
          <w:b w:val="0"/>
        </w:rPr>
        <w:t>basın.</w:t>
      </w:r>
    </w:p>
    <w:p w:rsidR="005D4FF4" w:rsidRDefault="005D4FF4" w:rsidP="005D4FF4">
      <w:pPr>
        <w:autoSpaceDE w:val="0"/>
        <w:autoSpaceDN w:val="0"/>
        <w:adjustRightInd w:val="0"/>
        <w:spacing w:before="520" w:after="100" w:line="240" w:lineRule="auto"/>
        <w:rPr>
          <w:rStyle w:val="SC73753"/>
          <w:bCs w:val="0"/>
        </w:rPr>
      </w:pPr>
    </w:p>
    <w:p w:rsidR="0097265A" w:rsidRPr="005D4FF4" w:rsidRDefault="00E1668E" w:rsidP="005D4FF4">
      <w:pPr>
        <w:autoSpaceDE w:val="0"/>
        <w:autoSpaceDN w:val="0"/>
        <w:adjustRightInd w:val="0"/>
        <w:spacing w:before="520" w:after="100" w:line="240" w:lineRule="auto"/>
        <w:rPr>
          <w:rStyle w:val="SC73753"/>
          <w:bCs w:val="0"/>
        </w:rPr>
      </w:pPr>
      <w:r>
        <w:rPr>
          <w:rStyle w:val="SC73753"/>
          <w:bCs w:val="0"/>
        </w:rPr>
        <w:t>4</w:t>
      </w:r>
      <w:r w:rsidR="00DC3F54" w:rsidRPr="00DC3F54">
        <w:rPr>
          <w:rStyle w:val="SC73753"/>
          <w:bCs w:val="0"/>
        </w:rPr>
        <w:t>-</w:t>
      </w:r>
      <w:r w:rsidR="0097265A" w:rsidRPr="00DC3F54">
        <w:rPr>
          <w:rStyle w:val="SC73753"/>
          <w:bCs w:val="0"/>
        </w:rPr>
        <w:t xml:space="preserve"> Cevapla</w:t>
      </w:r>
    </w:p>
    <w:p w:rsidR="0097265A" w:rsidRPr="00054143" w:rsidRDefault="0097265A" w:rsidP="0097265A">
      <w:pPr>
        <w:autoSpaceDE w:val="0"/>
        <w:autoSpaceDN w:val="0"/>
        <w:adjustRightInd w:val="0"/>
        <w:spacing w:after="60" w:line="240" w:lineRule="auto"/>
        <w:rPr>
          <w:rStyle w:val="SC73753"/>
          <w:b w:val="0"/>
        </w:rPr>
      </w:pPr>
      <w:r w:rsidRPr="00054143">
        <w:rPr>
          <w:rStyle w:val="SC73753"/>
          <w:b w:val="0"/>
        </w:rPr>
        <w:t xml:space="preserve">Gelen aramayı cevaplamak için </w:t>
      </w:r>
      <w:r w:rsidR="00F62797">
        <w:rPr>
          <w:noProof/>
          <w:color w:val="000000"/>
          <w:sz w:val="28"/>
          <w:szCs w:val="28"/>
          <w:lang w:eastAsia="tr-TR"/>
        </w:rPr>
        <w:drawing>
          <wp:inline distT="0" distB="0" distL="0" distR="0">
            <wp:extent cx="299085" cy="299085"/>
            <wp:effectExtent l="0" t="0" r="5715" b="5715"/>
            <wp:docPr id="25"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9085" cy="299085"/>
                    </a:xfrm>
                    <a:prstGeom prst="rect">
                      <a:avLst/>
                    </a:prstGeom>
                    <a:noFill/>
                    <a:ln>
                      <a:noFill/>
                    </a:ln>
                  </pic:spPr>
                </pic:pic>
              </a:graphicData>
            </a:graphic>
          </wp:inline>
        </w:drawing>
      </w:r>
      <w:r w:rsidRPr="00054143">
        <w:rPr>
          <w:rStyle w:val="SC73753"/>
          <w:b w:val="0"/>
        </w:rPr>
        <w:t>ahizeyi kaldırın. Veya</w:t>
      </w:r>
      <w:r w:rsidR="008B304E">
        <w:rPr>
          <w:rStyle w:val="SC73753"/>
          <w:b w:val="0"/>
        </w:rPr>
        <w:t xml:space="preserve"> aşağıdakilerden birini yapın</w:t>
      </w:r>
      <w:r w:rsidRPr="00054143">
        <w:rPr>
          <w:rStyle w:val="SC73753"/>
          <w:b w:val="0"/>
        </w:rPr>
        <w:t xml:space="preserve">: </w:t>
      </w: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bCs w:val="0"/>
        </w:rPr>
        <w:t>•</w:t>
      </w:r>
      <w:r w:rsidR="00C15AEF">
        <w:rPr>
          <w:rStyle w:val="SC73753"/>
          <w:b w:val="0"/>
        </w:rPr>
        <w:t xml:space="preserve">Turuncu </w:t>
      </w:r>
      <w:r w:rsidRPr="00054143">
        <w:rPr>
          <w:rStyle w:val="SC73753"/>
          <w:b w:val="0"/>
        </w:rPr>
        <w:t xml:space="preserve">renkli yanıp sönen oturum düğmesine </w:t>
      </w:r>
      <w:r w:rsidR="00DC33DA" w:rsidRPr="008F05B2">
        <w:rPr>
          <w:rStyle w:val="SC73753"/>
        </w:rPr>
        <w:object w:dxaOrig="750" w:dyaOrig="495">
          <v:shape id="_x0000_i1046" type="#_x0000_t75" style="width:38.25pt;height:22.5pt" o:ole="">
            <v:imagedata r:id="rId38" o:title=""/>
          </v:shape>
          <o:OLEObject Type="Embed" ProgID="PBrush" ShapeID="_x0000_i1046" DrawAspect="Content" ObjectID="_1429108659" r:id="rId49"/>
        </w:object>
      </w:r>
      <w:r w:rsidRPr="00054143">
        <w:rPr>
          <w:rStyle w:val="SC73753"/>
          <w:b w:val="0"/>
        </w:rPr>
        <w:t xml:space="preserve">basın (sağ taraf). </w:t>
      </w: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bCs w:val="0"/>
        </w:rPr>
        <w:t>•</w:t>
      </w:r>
      <w:r w:rsidRPr="00C116A4">
        <w:rPr>
          <w:rStyle w:val="SC73753"/>
          <w:bCs w:val="0"/>
        </w:rPr>
        <w:t>Cevapla</w:t>
      </w:r>
      <w:r w:rsidRPr="00054143">
        <w:rPr>
          <w:rStyle w:val="SC73753"/>
          <w:b w:val="0"/>
          <w:bCs w:val="0"/>
        </w:rPr>
        <w:t xml:space="preserve"> </w:t>
      </w:r>
      <w:r w:rsidRPr="00054143">
        <w:rPr>
          <w:rStyle w:val="SC73753"/>
          <w:b w:val="0"/>
        </w:rPr>
        <w:t xml:space="preserve">yazılım tuşuna basın. </w:t>
      </w: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bCs w:val="0"/>
        </w:rPr>
        <w:t>•</w:t>
      </w:r>
      <w:r w:rsidRPr="00054143">
        <w:rPr>
          <w:rStyle w:val="SC73753"/>
          <w:b w:val="0"/>
        </w:rPr>
        <w:t xml:space="preserve">(Işığı yanmayan) kulaklık </w:t>
      </w:r>
      <w:r w:rsidR="00C116A4" w:rsidRPr="008F05B2">
        <w:rPr>
          <w:rStyle w:val="SC73753"/>
        </w:rPr>
        <w:object w:dxaOrig="735" w:dyaOrig="510">
          <v:shape id="_x0000_i1047" type="#_x0000_t75" style="width:36.75pt;height:24.75pt" o:ole="">
            <v:imagedata r:id="rId16" o:title=""/>
          </v:shape>
          <o:OLEObject Type="Embed" ProgID="PBrush" ShapeID="_x0000_i1047" DrawAspect="Content" ObjectID="_1429108660" r:id="rId50"/>
        </w:object>
      </w:r>
      <w:r w:rsidRPr="00054143">
        <w:rPr>
          <w:rStyle w:val="SC73753"/>
          <w:b w:val="0"/>
        </w:rPr>
        <w:t>veya hoparlör düğmesine</w:t>
      </w:r>
      <w:r w:rsidR="00C116A4" w:rsidRPr="008F05B2">
        <w:rPr>
          <w:rStyle w:val="SC73753"/>
        </w:rPr>
        <w:object w:dxaOrig="705" w:dyaOrig="495">
          <v:shape id="_x0000_i1048" type="#_x0000_t75" style="width:35.25pt;height:24.75pt" o:ole="">
            <v:imagedata r:id="rId18" o:title=""/>
          </v:shape>
          <o:OLEObject Type="Embed" ProgID="PBrush" ShapeID="_x0000_i1048" DrawAspect="Content" ObjectID="_1429108661" r:id="rId51"/>
        </w:object>
      </w:r>
      <w:r w:rsidRPr="00054143">
        <w:rPr>
          <w:rStyle w:val="SC73753"/>
          <w:b w:val="0"/>
        </w:rPr>
        <w:t xml:space="preserve"> basın. </w:t>
      </w:r>
    </w:p>
    <w:p w:rsidR="004347AB" w:rsidRDefault="0097265A" w:rsidP="0097265A">
      <w:pPr>
        <w:autoSpaceDE w:val="0"/>
        <w:autoSpaceDN w:val="0"/>
        <w:adjustRightInd w:val="0"/>
        <w:spacing w:after="60" w:line="240" w:lineRule="auto"/>
        <w:ind w:left="360"/>
        <w:rPr>
          <w:rStyle w:val="SC73753"/>
          <w:b w:val="0"/>
        </w:rPr>
      </w:pPr>
      <w:r w:rsidRPr="00054143">
        <w:rPr>
          <w:rStyle w:val="SC73753"/>
          <w:b w:val="0"/>
          <w:bCs w:val="0"/>
        </w:rPr>
        <w:t>•</w:t>
      </w:r>
      <w:r w:rsidRPr="00054143">
        <w:rPr>
          <w:rStyle w:val="SC73753"/>
          <w:b w:val="0"/>
        </w:rPr>
        <w:t xml:space="preserve">Gezinti çubuğunda bulunan </w:t>
      </w:r>
      <w:r w:rsidRPr="00C116A4">
        <w:rPr>
          <w:rStyle w:val="SC73753"/>
          <w:bCs w:val="0"/>
        </w:rPr>
        <w:t>Seç</w:t>
      </w:r>
      <w:r w:rsidRPr="00054143">
        <w:rPr>
          <w:rStyle w:val="SC73753"/>
          <w:b w:val="0"/>
          <w:bCs w:val="0"/>
        </w:rPr>
        <w:t xml:space="preserve"> </w:t>
      </w:r>
      <w:r w:rsidR="00C116A4" w:rsidRPr="008F05B2">
        <w:rPr>
          <w:rStyle w:val="SC73753"/>
        </w:rPr>
        <w:object w:dxaOrig="825" w:dyaOrig="870">
          <v:shape id="_x0000_i1049" type="#_x0000_t75" style="width:42pt;height:43.5pt" o:ole="">
            <v:imagedata r:id="rId26" o:title=""/>
          </v:shape>
          <o:OLEObject Type="Embed" ProgID="PBrush" ShapeID="_x0000_i1049" DrawAspect="Content" ObjectID="_1429108662" r:id="rId52"/>
        </w:object>
      </w:r>
      <w:r w:rsidRPr="00054143">
        <w:rPr>
          <w:rStyle w:val="SC73753"/>
          <w:b w:val="0"/>
        </w:rPr>
        <w:t xml:space="preserve">düğmesine basın. </w:t>
      </w:r>
    </w:p>
    <w:p w:rsidR="004347AB" w:rsidRDefault="00F62797" w:rsidP="00E31D1E">
      <w:pPr>
        <w:autoSpaceDE w:val="0"/>
        <w:autoSpaceDN w:val="0"/>
        <w:adjustRightInd w:val="0"/>
        <w:spacing w:after="60" w:line="240" w:lineRule="auto"/>
        <w:rPr>
          <w:rStyle w:val="SC73753"/>
          <w:b w:val="0"/>
        </w:rPr>
      </w:pPr>
      <w:r>
        <w:rPr>
          <w:noProof/>
          <w:color w:val="000000"/>
          <w:sz w:val="28"/>
          <w:szCs w:val="28"/>
          <w:lang w:eastAsia="tr-TR"/>
        </w:rPr>
        <w:lastRenderedPageBreak/>
        <w:drawing>
          <wp:inline distT="0" distB="0" distL="0" distR="0">
            <wp:extent cx="5669280" cy="3574415"/>
            <wp:effectExtent l="0" t="0" r="7620" b="6985"/>
            <wp:docPr id="30"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69280" cy="3574415"/>
                    </a:xfrm>
                    <a:prstGeom prst="rect">
                      <a:avLst/>
                    </a:prstGeom>
                    <a:noFill/>
                    <a:ln>
                      <a:noFill/>
                    </a:ln>
                  </pic:spPr>
                </pic:pic>
              </a:graphicData>
            </a:graphic>
          </wp:inline>
        </w:drawing>
      </w:r>
    </w:p>
    <w:p w:rsidR="00BD4553" w:rsidRPr="00054143" w:rsidRDefault="00BD4553" w:rsidP="0097265A">
      <w:pPr>
        <w:autoSpaceDE w:val="0"/>
        <w:autoSpaceDN w:val="0"/>
        <w:adjustRightInd w:val="0"/>
        <w:spacing w:after="60" w:line="240" w:lineRule="auto"/>
        <w:ind w:left="360"/>
        <w:rPr>
          <w:rStyle w:val="SC73753"/>
          <w:b w:val="0"/>
        </w:rPr>
      </w:pPr>
    </w:p>
    <w:p w:rsidR="00C15AEF" w:rsidRPr="00C15AEF" w:rsidRDefault="00C15AEF" w:rsidP="0097265A">
      <w:pPr>
        <w:autoSpaceDE w:val="0"/>
        <w:autoSpaceDN w:val="0"/>
        <w:adjustRightInd w:val="0"/>
        <w:spacing w:before="180" w:after="20" w:line="240" w:lineRule="auto"/>
        <w:rPr>
          <w:rStyle w:val="SC73753"/>
          <w:b w:val="0"/>
          <w:bCs w:val="0"/>
        </w:rPr>
      </w:pPr>
      <w:r w:rsidRPr="00C15AEF">
        <w:rPr>
          <w:rStyle w:val="SC73753"/>
          <w:b w:val="0"/>
          <w:bCs w:val="0"/>
        </w:rPr>
        <w:t>Arama yanıtlandığında yanıp sönen turuncu renkli oturum düğmesi yeşile döner.</w:t>
      </w:r>
    </w:p>
    <w:p w:rsidR="0097265A" w:rsidRPr="004347AB" w:rsidRDefault="0097265A" w:rsidP="0097265A">
      <w:pPr>
        <w:autoSpaceDE w:val="0"/>
        <w:autoSpaceDN w:val="0"/>
        <w:adjustRightInd w:val="0"/>
        <w:spacing w:before="180" w:after="20" w:line="240" w:lineRule="auto"/>
        <w:rPr>
          <w:rStyle w:val="SC73753"/>
        </w:rPr>
      </w:pPr>
      <w:r w:rsidRPr="004347AB">
        <w:rPr>
          <w:rStyle w:val="SC73753"/>
          <w:bCs w:val="0"/>
        </w:rPr>
        <w:t>Bekleyen Arama</w:t>
      </w:r>
    </w:p>
    <w:p w:rsidR="00FF28EA" w:rsidRDefault="0097265A" w:rsidP="0097265A">
      <w:pPr>
        <w:autoSpaceDE w:val="0"/>
        <w:autoSpaceDN w:val="0"/>
        <w:adjustRightInd w:val="0"/>
        <w:spacing w:after="60" w:line="240" w:lineRule="auto"/>
        <w:rPr>
          <w:rStyle w:val="SC73753"/>
          <w:b w:val="0"/>
        </w:rPr>
      </w:pPr>
      <w:r w:rsidRPr="00054143">
        <w:rPr>
          <w:rStyle w:val="SC73753"/>
          <w:b w:val="0"/>
        </w:rPr>
        <w:t>İlk arama etkinken ikinci bir arama gelirse, ikinci bir oturum etiketi görünür.</w:t>
      </w:r>
    </w:p>
    <w:p w:rsidR="00E31D1E" w:rsidRDefault="00E31D1E" w:rsidP="0097265A">
      <w:pPr>
        <w:autoSpaceDE w:val="0"/>
        <w:autoSpaceDN w:val="0"/>
        <w:adjustRightInd w:val="0"/>
        <w:spacing w:after="60" w:line="240" w:lineRule="auto"/>
        <w:rPr>
          <w:rStyle w:val="SC73753"/>
          <w:b w:val="0"/>
        </w:rPr>
      </w:pPr>
    </w:p>
    <w:p w:rsidR="009C4B6B" w:rsidRDefault="00F62797" w:rsidP="0097265A">
      <w:pPr>
        <w:autoSpaceDE w:val="0"/>
        <w:autoSpaceDN w:val="0"/>
        <w:adjustRightInd w:val="0"/>
        <w:spacing w:after="60" w:line="240" w:lineRule="auto"/>
        <w:rPr>
          <w:rStyle w:val="SC73753"/>
          <w:b w:val="0"/>
        </w:rPr>
      </w:pPr>
      <w:r>
        <w:rPr>
          <w:noProof/>
          <w:color w:val="000000"/>
          <w:sz w:val="28"/>
          <w:szCs w:val="28"/>
          <w:lang w:eastAsia="tr-TR"/>
        </w:rPr>
        <w:drawing>
          <wp:inline distT="0" distB="0" distL="0" distR="0">
            <wp:extent cx="5669280" cy="3574415"/>
            <wp:effectExtent l="0" t="0" r="7620" b="6985"/>
            <wp:docPr id="31"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69280" cy="3574415"/>
                    </a:xfrm>
                    <a:prstGeom prst="rect">
                      <a:avLst/>
                    </a:prstGeom>
                    <a:noFill/>
                    <a:ln>
                      <a:noFill/>
                    </a:ln>
                  </pic:spPr>
                </pic:pic>
              </a:graphicData>
            </a:graphic>
          </wp:inline>
        </w:drawing>
      </w:r>
    </w:p>
    <w:p w:rsidR="009C4B6B" w:rsidRPr="00054143" w:rsidRDefault="009C4B6B" w:rsidP="0097265A">
      <w:pPr>
        <w:autoSpaceDE w:val="0"/>
        <w:autoSpaceDN w:val="0"/>
        <w:adjustRightInd w:val="0"/>
        <w:spacing w:after="60" w:line="240" w:lineRule="auto"/>
        <w:rPr>
          <w:rStyle w:val="SC73753"/>
          <w:b w:val="0"/>
        </w:rPr>
      </w:pPr>
    </w:p>
    <w:p w:rsidR="0097265A" w:rsidRPr="00054143" w:rsidRDefault="0097265A" w:rsidP="0097265A">
      <w:pPr>
        <w:autoSpaceDE w:val="0"/>
        <w:autoSpaceDN w:val="0"/>
        <w:adjustRightInd w:val="0"/>
        <w:spacing w:after="60" w:line="240" w:lineRule="auto"/>
        <w:rPr>
          <w:rStyle w:val="SC73753"/>
          <w:b w:val="0"/>
        </w:rPr>
      </w:pPr>
      <w:r w:rsidRPr="00054143">
        <w:rPr>
          <w:rStyle w:val="SC73753"/>
          <w:b w:val="0"/>
        </w:rPr>
        <w:lastRenderedPageBreak/>
        <w:t xml:space="preserve">İkinci aramaya otomatik olarak geçmek ve ilk aramayı beklemeye almak için yanıp sönen </w:t>
      </w:r>
      <w:r w:rsidR="00C15AEF">
        <w:rPr>
          <w:rStyle w:val="SC73753"/>
          <w:b w:val="0"/>
        </w:rPr>
        <w:t>turuncu</w:t>
      </w:r>
      <w:r w:rsidRPr="00054143">
        <w:rPr>
          <w:rStyle w:val="SC73753"/>
          <w:b w:val="0"/>
        </w:rPr>
        <w:t xml:space="preserve"> renkli oturum düğmesine basın (sağ tarafta). </w:t>
      </w:r>
      <w:r w:rsidR="00B40CB9">
        <w:rPr>
          <w:rStyle w:val="SC73753"/>
          <w:b w:val="0"/>
        </w:rPr>
        <w:t>Bu sırada ilk arama bekleme melodisi dinler.</w:t>
      </w:r>
    </w:p>
    <w:p w:rsidR="0097265A" w:rsidRPr="00521F45" w:rsidRDefault="0097265A" w:rsidP="0097265A">
      <w:pPr>
        <w:autoSpaceDE w:val="0"/>
        <w:autoSpaceDN w:val="0"/>
        <w:adjustRightInd w:val="0"/>
        <w:spacing w:before="180" w:after="20" w:line="240" w:lineRule="auto"/>
        <w:rPr>
          <w:rStyle w:val="SC73753"/>
          <w:color w:val="auto"/>
        </w:rPr>
      </w:pPr>
      <w:r w:rsidRPr="00521F45">
        <w:rPr>
          <w:rStyle w:val="SC73753"/>
          <w:bCs w:val="0"/>
          <w:color w:val="auto"/>
        </w:rPr>
        <w:t>Birden fazla hat</w:t>
      </w:r>
    </w:p>
    <w:p w:rsidR="0097265A" w:rsidRPr="00521F45" w:rsidRDefault="0097265A" w:rsidP="0097265A">
      <w:pPr>
        <w:autoSpaceDE w:val="0"/>
        <w:autoSpaceDN w:val="0"/>
        <w:adjustRightInd w:val="0"/>
        <w:spacing w:after="60" w:line="240" w:lineRule="auto"/>
        <w:rPr>
          <w:rStyle w:val="SC73753"/>
          <w:b w:val="0"/>
          <w:color w:val="auto"/>
        </w:rPr>
      </w:pPr>
      <w:r w:rsidRPr="00521F45">
        <w:rPr>
          <w:rStyle w:val="SC73753"/>
          <w:b w:val="0"/>
          <w:color w:val="auto"/>
        </w:rPr>
        <w:t xml:space="preserve">Birden fazla hat kullanıyorsanız, tüm hatlardaki (en eskiden başlayarak) her aramayı görmek için </w:t>
      </w:r>
      <w:r w:rsidRPr="00521F45">
        <w:rPr>
          <w:rStyle w:val="SC73753"/>
          <w:bCs w:val="0"/>
          <w:color w:val="auto"/>
        </w:rPr>
        <w:t>Tüm Aramalar</w:t>
      </w:r>
      <w:r w:rsidRPr="00521F45">
        <w:rPr>
          <w:rStyle w:val="SC73753"/>
          <w:b w:val="0"/>
          <w:bCs w:val="0"/>
          <w:color w:val="auto"/>
        </w:rPr>
        <w:t xml:space="preserve"> </w:t>
      </w:r>
      <w:r w:rsidRPr="00521F45">
        <w:rPr>
          <w:rStyle w:val="SC73753"/>
          <w:b w:val="0"/>
          <w:color w:val="auto"/>
        </w:rPr>
        <w:t xml:space="preserve">düğmesine </w:t>
      </w:r>
      <w:r w:rsidR="00F62797">
        <w:rPr>
          <w:noProof/>
          <w:sz w:val="28"/>
          <w:szCs w:val="28"/>
          <w:lang w:eastAsia="tr-TR"/>
        </w:rPr>
        <w:drawing>
          <wp:inline distT="0" distB="0" distL="0" distR="0">
            <wp:extent cx="299085" cy="315595"/>
            <wp:effectExtent l="0" t="0" r="5715" b="8255"/>
            <wp:docPr id="32"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9085" cy="315595"/>
                    </a:xfrm>
                    <a:prstGeom prst="rect">
                      <a:avLst/>
                    </a:prstGeom>
                    <a:noFill/>
                    <a:ln>
                      <a:noFill/>
                    </a:ln>
                  </pic:spPr>
                </pic:pic>
              </a:graphicData>
            </a:graphic>
          </wp:inline>
        </w:drawing>
      </w:r>
      <w:r w:rsidRPr="00521F45">
        <w:rPr>
          <w:rStyle w:val="SC73753"/>
          <w:b w:val="0"/>
          <w:color w:val="auto"/>
        </w:rPr>
        <w:t>basın. Aksi takdirde, telefonunuz yalnızca seçili hattaki aramaları gösterir.</w:t>
      </w:r>
    </w:p>
    <w:p w:rsidR="0097265A" w:rsidRPr="00521F45" w:rsidRDefault="0097265A" w:rsidP="0097265A">
      <w:pPr>
        <w:autoSpaceDE w:val="0"/>
        <w:autoSpaceDN w:val="0"/>
        <w:adjustRightInd w:val="0"/>
        <w:spacing w:after="60" w:line="240" w:lineRule="auto"/>
        <w:rPr>
          <w:rStyle w:val="SC73753"/>
          <w:b w:val="0"/>
          <w:color w:val="auto"/>
        </w:rPr>
      </w:pPr>
      <w:r w:rsidRPr="00521F45">
        <w:rPr>
          <w:rStyle w:val="SC73753"/>
          <w:b w:val="0"/>
          <w:color w:val="auto"/>
        </w:rPr>
        <w:t xml:space="preserve">Hangi hattın seçili olduğunu görmek için hat etiketi üzerinde (ekranın sol tarafında) mavi simge olup olmadığına ve üstbilgi çubuğunda (ekranın üst kısmında) bulunan hat uzantısına bakın. </w:t>
      </w:r>
    </w:p>
    <w:p w:rsidR="0097265A" w:rsidRPr="00521F45" w:rsidRDefault="0097265A" w:rsidP="0097265A">
      <w:pPr>
        <w:autoSpaceDE w:val="0"/>
        <w:autoSpaceDN w:val="0"/>
        <w:adjustRightInd w:val="0"/>
        <w:spacing w:after="60" w:line="240" w:lineRule="auto"/>
        <w:rPr>
          <w:rStyle w:val="SC73753"/>
          <w:b w:val="0"/>
          <w:color w:val="auto"/>
        </w:rPr>
      </w:pPr>
      <w:r w:rsidRPr="00521F45">
        <w:rPr>
          <w:rStyle w:val="SC73753"/>
          <w:b w:val="0"/>
          <w:color w:val="auto"/>
        </w:rPr>
        <w:t>Tüm Aramalar öncelikli uzantıyı kullanır.</w:t>
      </w:r>
    </w:p>
    <w:p w:rsidR="0097265A" w:rsidRPr="009C4B6B" w:rsidRDefault="00E1668E" w:rsidP="0097265A">
      <w:pPr>
        <w:autoSpaceDE w:val="0"/>
        <w:autoSpaceDN w:val="0"/>
        <w:adjustRightInd w:val="0"/>
        <w:spacing w:before="520" w:after="100" w:line="240" w:lineRule="auto"/>
        <w:rPr>
          <w:rStyle w:val="SC73753"/>
        </w:rPr>
      </w:pPr>
      <w:r>
        <w:rPr>
          <w:rStyle w:val="SC73753"/>
          <w:bCs w:val="0"/>
        </w:rPr>
        <w:t>5</w:t>
      </w:r>
      <w:r w:rsidR="009C4B6B" w:rsidRPr="009C4B6B">
        <w:rPr>
          <w:rStyle w:val="SC73753"/>
          <w:bCs w:val="0"/>
        </w:rPr>
        <w:t>-</w:t>
      </w:r>
      <w:r w:rsidR="0097265A" w:rsidRPr="009C4B6B">
        <w:rPr>
          <w:rStyle w:val="SC73753"/>
          <w:bCs w:val="0"/>
        </w:rPr>
        <w:t xml:space="preserve"> Sessiz</w:t>
      </w:r>
    </w:p>
    <w:p w:rsidR="0097265A" w:rsidRDefault="0097265A" w:rsidP="0097265A">
      <w:pPr>
        <w:autoSpaceDE w:val="0"/>
        <w:autoSpaceDN w:val="0"/>
        <w:adjustRightInd w:val="0"/>
        <w:spacing w:after="60" w:line="240" w:lineRule="auto"/>
        <w:rPr>
          <w:rStyle w:val="SC73753"/>
          <w:b w:val="0"/>
        </w:rPr>
      </w:pPr>
      <w:r w:rsidRPr="00054143">
        <w:rPr>
          <w:rStyle w:val="SC73753"/>
          <w:b w:val="0"/>
        </w:rPr>
        <w:t xml:space="preserve">Sessiz özelliğini etkinleştirmek ve devre dışı bırakmak için </w:t>
      </w:r>
      <w:r w:rsidRPr="00054143">
        <w:rPr>
          <w:rStyle w:val="SC73753"/>
          <w:b w:val="0"/>
          <w:bCs w:val="0"/>
        </w:rPr>
        <w:t xml:space="preserve">Sessiz </w:t>
      </w:r>
      <w:r w:rsidRPr="00054143">
        <w:rPr>
          <w:rStyle w:val="SC73753"/>
          <w:b w:val="0"/>
        </w:rPr>
        <w:t>düğmesine</w:t>
      </w:r>
      <w:r w:rsidR="009C4B6B" w:rsidRPr="008F05B2">
        <w:rPr>
          <w:rStyle w:val="SC73753"/>
        </w:rPr>
        <w:object w:dxaOrig="735" w:dyaOrig="510">
          <v:shape id="_x0000_i1050" type="#_x0000_t75" style="width:36.75pt;height:24.75pt" o:ole="">
            <v:imagedata r:id="rId20" o:title=""/>
          </v:shape>
          <o:OLEObject Type="Embed" ProgID="PBrush" ShapeID="_x0000_i1050" DrawAspect="Content" ObjectID="_1429108663" r:id="rId56"/>
        </w:object>
      </w:r>
      <w:r w:rsidRPr="00054143">
        <w:rPr>
          <w:rStyle w:val="SC73753"/>
          <w:b w:val="0"/>
        </w:rPr>
        <w:t xml:space="preserve"> basın. Sessiz özelliği devredeyken Sessiz düğmesinin ışığı kırmızı olur.</w:t>
      </w:r>
    </w:p>
    <w:p w:rsidR="0097265A" w:rsidRPr="00521F45" w:rsidRDefault="00E1668E" w:rsidP="0097265A">
      <w:pPr>
        <w:autoSpaceDE w:val="0"/>
        <w:autoSpaceDN w:val="0"/>
        <w:adjustRightInd w:val="0"/>
        <w:spacing w:before="520" w:after="100" w:line="240" w:lineRule="auto"/>
        <w:rPr>
          <w:rStyle w:val="SC73753"/>
          <w:color w:val="auto"/>
        </w:rPr>
      </w:pPr>
      <w:r w:rsidRPr="00521F45">
        <w:rPr>
          <w:rStyle w:val="SC73753"/>
          <w:bCs w:val="0"/>
          <w:color w:val="auto"/>
        </w:rPr>
        <w:t>6</w:t>
      </w:r>
      <w:r w:rsidR="009C4B6B" w:rsidRPr="00521F45">
        <w:rPr>
          <w:rStyle w:val="SC73753"/>
          <w:bCs w:val="0"/>
          <w:color w:val="auto"/>
        </w:rPr>
        <w:t>-</w:t>
      </w:r>
      <w:r w:rsidR="0097265A" w:rsidRPr="00521F45">
        <w:rPr>
          <w:rStyle w:val="SC73753"/>
          <w:bCs w:val="0"/>
          <w:color w:val="auto"/>
        </w:rPr>
        <w:t xml:space="preserve"> Yönlendir </w:t>
      </w:r>
    </w:p>
    <w:p w:rsidR="0097265A" w:rsidRPr="00521F45" w:rsidRDefault="0097265A" w:rsidP="0097265A">
      <w:pPr>
        <w:autoSpaceDE w:val="0"/>
        <w:autoSpaceDN w:val="0"/>
        <w:adjustRightInd w:val="0"/>
        <w:spacing w:after="60" w:line="240" w:lineRule="auto"/>
        <w:rPr>
          <w:rStyle w:val="SC73753"/>
          <w:b w:val="0"/>
          <w:color w:val="auto"/>
        </w:rPr>
      </w:pPr>
      <w:r w:rsidRPr="00521F45">
        <w:rPr>
          <w:rStyle w:val="SC73753"/>
          <w:b w:val="0"/>
          <w:color w:val="auto"/>
        </w:rPr>
        <w:t>Gelen veya etkin bir aramayı sesli postaya veya başka bir telefon numarasına</w:t>
      </w:r>
      <w:r w:rsidR="00521F45">
        <w:rPr>
          <w:rStyle w:val="SC73753"/>
          <w:b w:val="0"/>
          <w:color w:val="auto"/>
        </w:rPr>
        <w:t xml:space="preserve"> </w:t>
      </w:r>
      <w:r w:rsidRPr="00521F45">
        <w:rPr>
          <w:rStyle w:val="SC73753"/>
          <w:b w:val="0"/>
          <w:color w:val="auto"/>
        </w:rPr>
        <w:t xml:space="preserve">aktarmak için </w:t>
      </w:r>
      <w:r w:rsidRPr="00521F45">
        <w:rPr>
          <w:rStyle w:val="SC73753"/>
          <w:color w:val="auto"/>
        </w:rPr>
        <w:t>Yönlendir</w:t>
      </w:r>
      <w:r w:rsidRPr="00521F45">
        <w:rPr>
          <w:rStyle w:val="SC73753"/>
          <w:b w:val="0"/>
          <w:color w:val="auto"/>
        </w:rPr>
        <w:t xml:space="preserve"> özelliğini kullanın. </w:t>
      </w:r>
      <w:r w:rsidRPr="00521F45">
        <w:rPr>
          <w:rStyle w:val="SC73753"/>
          <w:color w:val="auto"/>
        </w:rPr>
        <w:t>Yönlendir</w:t>
      </w:r>
      <w:r w:rsidRPr="00521F45">
        <w:rPr>
          <w:rStyle w:val="SC73753"/>
          <w:b w:val="0"/>
          <w:color w:val="auto"/>
        </w:rPr>
        <w:t xml:space="preserve"> özelliğini kullanmadan önce bekleyen görüşmeyi yeniden başlatmalısınız.</w:t>
      </w:r>
    </w:p>
    <w:p w:rsidR="0097265A" w:rsidRPr="00521F45" w:rsidRDefault="0097265A" w:rsidP="0097265A">
      <w:pPr>
        <w:autoSpaceDE w:val="0"/>
        <w:autoSpaceDN w:val="0"/>
        <w:adjustRightInd w:val="0"/>
        <w:spacing w:after="60" w:line="240" w:lineRule="auto"/>
        <w:rPr>
          <w:rStyle w:val="SC73753"/>
          <w:b w:val="0"/>
          <w:color w:val="auto"/>
        </w:rPr>
      </w:pPr>
      <w:r w:rsidRPr="00521F45">
        <w:rPr>
          <w:rStyle w:val="SC73753"/>
          <w:b w:val="0"/>
          <w:color w:val="auto"/>
        </w:rPr>
        <w:t xml:space="preserve">Yönlendir özelliği sadece vurgulanmış aramayı etkiler. Gerekirse, </w:t>
      </w:r>
      <w:r w:rsidRPr="00521F45">
        <w:rPr>
          <w:rStyle w:val="SC73753"/>
          <w:bCs w:val="0"/>
          <w:color w:val="auto"/>
        </w:rPr>
        <w:t xml:space="preserve">Yönlendir </w:t>
      </w:r>
      <w:r w:rsidRPr="00521F45">
        <w:rPr>
          <w:rStyle w:val="SC73753"/>
          <w:b w:val="0"/>
          <w:color w:val="auto"/>
        </w:rPr>
        <w:t>seçeneğine basmadan önce aramaya gidin.</w:t>
      </w:r>
    </w:p>
    <w:p w:rsidR="0097265A" w:rsidRPr="00521F45" w:rsidRDefault="00E1668E" w:rsidP="0097265A">
      <w:pPr>
        <w:autoSpaceDE w:val="0"/>
        <w:autoSpaceDN w:val="0"/>
        <w:adjustRightInd w:val="0"/>
        <w:spacing w:before="520" w:after="100" w:line="240" w:lineRule="auto"/>
        <w:rPr>
          <w:rStyle w:val="SC73753"/>
          <w:color w:val="auto"/>
        </w:rPr>
      </w:pPr>
      <w:r w:rsidRPr="00521F45">
        <w:rPr>
          <w:rStyle w:val="SC73753"/>
          <w:bCs w:val="0"/>
          <w:color w:val="auto"/>
        </w:rPr>
        <w:t>7</w:t>
      </w:r>
      <w:r w:rsidR="000401DB" w:rsidRPr="00521F45">
        <w:rPr>
          <w:rStyle w:val="SC73753"/>
          <w:bCs w:val="0"/>
          <w:color w:val="auto"/>
        </w:rPr>
        <w:t>-</w:t>
      </w:r>
      <w:r w:rsidR="0097265A" w:rsidRPr="00521F45">
        <w:rPr>
          <w:rStyle w:val="SC73753"/>
          <w:bCs w:val="0"/>
          <w:color w:val="auto"/>
        </w:rPr>
        <w:t>Tümünü İlet</w:t>
      </w:r>
    </w:p>
    <w:p w:rsidR="0097265A" w:rsidRPr="00521F45" w:rsidRDefault="0097265A" w:rsidP="0097265A">
      <w:pPr>
        <w:autoSpaceDE w:val="0"/>
        <w:autoSpaceDN w:val="0"/>
        <w:adjustRightInd w:val="0"/>
        <w:spacing w:after="60" w:line="240" w:lineRule="auto"/>
        <w:ind w:left="360"/>
        <w:rPr>
          <w:rStyle w:val="SC73753"/>
          <w:b w:val="0"/>
          <w:color w:val="auto"/>
        </w:rPr>
      </w:pPr>
      <w:r w:rsidRPr="00521F45">
        <w:rPr>
          <w:rStyle w:val="SC73753"/>
          <w:b w:val="0"/>
          <w:bCs w:val="0"/>
          <w:color w:val="auto"/>
        </w:rPr>
        <w:t>1.</w:t>
      </w:r>
      <w:r w:rsidRPr="00521F45">
        <w:rPr>
          <w:rStyle w:val="SC73753"/>
          <w:bCs w:val="0"/>
          <w:color w:val="auto"/>
        </w:rPr>
        <w:t>Tümünü İlet</w:t>
      </w:r>
      <w:r w:rsidRPr="00521F45">
        <w:rPr>
          <w:rStyle w:val="SC73753"/>
          <w:b w:val="0"/>
          <w:bCs w:val="0"/>
          <w:color w:val="auto"/>
        </w:rPr>
        <w:t xml:space="preserve"> </w:t>
      </w:r>
      <w:r w:rsidRPr="00521F45">
        <w:rPr>
          <w:rStyle w:val="SC73753"/>
          <w:b w:val="0"/>
          <w:color w:val="auto"/>
        </w:rPr>
        <w:t>yazılım tuşuna basın.</w:t>
      </w:r>
    </w:p>
    <w:p w:rsidR="0097265A" w:rsidRPr="00521F45" w:rsidRDefault="0097265A" w:rsidP="0097265A">
      <w:pPr>
        <w:autoSpaceDE w:val="0"/>
        <w:autoSpaceDN w:val="0"/>
        <w:adjustRightInd w:val="0"/>
        <w:spacing w:after="60" w:line="240" w:lineRule="auto"/>
        <w:ind w:left="360"/>
        <w:rPr>
          <w:rStyle w:val="SC73753"/>
          <w:b w:val="0"/>
          <w:color w:val="auto"/>
        </w:rPr>
      </w:pPr>
      <w:r w:rsidRPr="00521F45">
        <w:rPr>
          <w:rStyle w:val="SC73753"/>
          <w:b w:val="0"/>
          <w:bCs w:val="0"/>
          <w:color w:val="auto"/>
        </w:rPr>
        <w:t>2.</w:t>
      </w:r>
      <w:r w:rsidRPr="00521F45">
        <w:rPr>
          <w:rStyle w:val="SC73753"/>
          <w:b w:val="0"/>
          <w:color w:val="auto"/>
        </w:rPr>
        <w:t xml:space="preserve">Telefon numarasını tuşlayın, Arama Geçmişi'nden bir numara seçin veya </w:t>
      </w:r>
      <w:r w:rsidRPr="00521F45">
        <w:rPr>
          <w:rStyle w:val="SC73753"/>
          <w:bCs w:val="0"/>
          <w:color w:val="auto"/>
        </w:rPr>
        <w:t>Mesajlar</w:t>
      </w:r>
      <w:r w:rsidRPr="00521F45">
        <w:rPr>
          <w:rStyle w:val="SC73753"/>
          <w:b w:val="0"/>
          <w:bCs w:val="0"/>
          <w:color w:val="auto"/>
        </w:rPr>
        <w:t xml:space="preserve"> </w:t>
      </w:r>
      <w:r w:rsidRPr="00521F45">
        <w:rPr>
          <w:rStyle w:val="SC73753"/>
          <w:b w:val="0"/>
          <w:color w:val="auto"/>
        </w:rPr>
        <w:t>düğmesine</w:t>
      </w:r>
      <w:r w:rsidR="000401DB" w:rsidRPr="00521F45">
        <w:rPr>
          <w:rStyle w:val="SC73753"/>
          <w:color w:val="auto"/>
        </w:rPr>
        <w:object w:dxaOrig="750" w:dyaOrig="495">
          <v:shape id="_x0000_i1051" type="#_x0000_t75" style="width:38.25pt;height:24.75pt" o:ole="">
            <v:imagedata r:id="rId14" o:title=""/>
          </v:shape>
          <o:OLEObject Type="Embed" ProgID="PBrush" ShapeID="_x0000_i1051" DrawAspect="Content" ObjectID="_1429108664" r:id="rId57"/>
        </w:object>
      </w:r>
      <w:r w:rsidRPr="00521F45">
        <w:rPr>
          <w:rStyle w:val="SC73753"/>
          <w:b w:val="0"/>
          <w:color w:val="auto"/>
        </w:rPr>
        <w:t xml:space="preserve"> basın (sesli postaya iletmek için).</w:t>
      </w:r>
    </w:p>
    <w:p w:rsidR="0097265A" w:rsidRPr="00521F45" w:rsidRDefault="0097265A" w:rsidP="0097265A">
      <w:pPr>
        <w:autoSpaceDE w:val="0"/>
        <w:autoSpaceDN w:val="0"/>
        <w:adjustRightInd w:val="0"/>
        <w:spacing w:after="60" w:line="240" w:lineRule="auto"/>
        <w:ind w:left="360"/>
        <w:rPr>
          <w:rStyle w:val="SC73753"/>
          <w:b w:val="0"/>
          <w:color w:val="auto"/>
        </w:rPr>
      </w:pPr>
      <w:r w:rsidRPr="00521F45">
        <w:rPr>
          <w:rStyle w:val="SC73753"/>
          <w:b w:val="0"/>
          <w:bCs w:val="0"/>
          <w:color w:val="auto"/>
        </w:rPr>
        <w:t>3.</w:t>
      </w:r>
      <w:r w:rsidRPr="00521F45">
        <w:rPr>
          <w:rStyle w:val="SC73753"/>
          <w:b w:val="0"/>
          <w:color w:val="auto"/>
        </w:rPr>
        <w:t xml:space="preserve">Ekranınızda Tümünü İlet </w:t>
      </w:r>
      <w:r w:rsidR="00F62797">
        <w:rPr>
          <w:noProof/>
          <w:sz w:val="28"/>
          <w:szCs w:val="28"/>
          <w:lang w:eastAsia="tr-TR"/>
        </w:rPr>
        <w:drawing>
          <wp:inline distT="0" distB="0" distL="0" distR="0">
            <wp:extent cx="215900" cy="215900"/>
            <wp:effectExtent l="0" t="0" r="0" b="0"/>
            <wp:docPr id="35" name="Resi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5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5900" cy="215900"/>
                    </a:xfrm>
                    <a:prstGeom prst="rect">
                      <a:avLst/>
                    </a:prstGeom>
                    <a:noFill/>
                    <a:ln>
                      <a:noFill/>
                    </a:ln>
                  </pic:spPr>
                </pic:pic>
              </a:graphicData>
            </a:graphic>
          </wp:inline>
        </w:drawing>
      </w:r>
      <w:r w:rsidR="000401DB" w:rsidRPr="00521F45">
        <w:rPr>
          <w:rStyle w:val="SC73753"/>
          <w:b w:val="0"/>
          <w:color w:val="auto"/>
        </w:rPr>
        <w:t xml:space="preserve"> </w:t>
      </w:r>
      <w:r w:rsidRPr="00521F45">
        <w:rPr>
          <w:rStyle w:val="SC73753"/>
          <w:b w:val="0"/>
          <w:color w:val="auto"/>
        </w:rPr>
        <w:t>simgesini bulun.</w:t>
      </w:r>
    </w:p>
    <w:p w:rsidR="0097265A" w:rsidRDefault="0097265A" w:rsidP="0097265A">
      <w:pPr>
        <w:autoSpaceDE w:val="0"/>
        <w:autoSpaceDN w:val="0"/>
        <w:adjustRightInd w:val="0"/>
        <w:spacing w:after="60" w:line="240" w:lineRule="auto"/>
        <w:ind w:left="360"/>
        <w:rPr>
          <w:rStyle w:val="SC73753"/>
          <w:b w:val="0"/>
          <w:color w:val="auto"/>
        </w:rPr>
      </w:pPr>
      <w:r w:rsidRPr="00521F45">
        <w:rPr>
          <w:rStyle w:val="SC73753"/>
          <w:b w:val="0"/>
          <w:bCs w:val="0"/>
          <w:color w:val="auto"/>
        </w:rPr>
        <w:t>4.</w:t>
      </w:r>
      <w:r w:rsidRPr="00521F45">
        <w:rPr>
          <w:rStyle w:val="SC73753"/>
          <w:b w:val="0"/>
          <w:color w:val="auto"/>
        </w:rPr>
        <w:t xml:space="preserve">Arama iletmeyi iptal etmek için, </w:t>
      </w:r>
      <w:r w:rsidRPr="00521F45">
        <w:rPr>
          <w:rStyle w:val="SC73753"/>
          <w:bCs w:val="0"/>
          <w:color w:val="auto"/>
        </w:rPr>
        <w:t>İletme Kapalı</w:t>
      </w:r>
      <w:r w:rsidRPr="00521F45">
        <w:rPr>
          <w:rStyle w:val="SC73753"/>
          <w:b w:val="0"/>
          <w:bCs w:val="0"/>
          <w:color w:val="auto"/>
        </w:rPr>
        <w:t xml:space="preserve"> </w:t>
      </w:r>
      <w:r w:rsidRPr="00521F45">
        <w:rPr>
          <w:rStyle w:val="SC73753"/>
          <w:b w:val="0"/>
          <w:color w:val="auto"/>
        </w:rPr>
        <w:t>yazılım tuşuna basın.</w:t>
      </w:r>
    </w:p>
    <w:p w:rsidR="005D4FF4" w:rsidRDefault="005D4FF4" w:rsidP="0097265A">
      <w:pPr>
        <w:autoSpaceDE w:val="0"/>
        <w:autoSpaceDN w:val="0"/>
        <w:adjustRightInd w:val="0"/>
        <w:spacing w:after="60" w:line="240" w:lineRule="auto"/>
        <w:ind w:left="360"/>
        <w:rPr>
          <w:rStyle w:val="SC73753"/>
          <w:b w:val="0"/>
          <w:color w:val="auto"/>
        </w:rPr>
      </w:pPr>
    </w:p>
    <w:p w:rsidR="00521F45" w:rsidRDefault="00521F45" w:rsidP="0097265A">
      <w:pPr>
        <w:autoSpaceDE w:val="0"/>
        <w:autoSpaceDN w:val="0"/>
        <w:adjustRightInd w:val="0"/>
        <w:spacing w:after="60" w:line="240" w:lineRule="auto"/>
        <w:ind w:left="360"/>
        <w:rPr>
          <w:rStyle w:val="SC73753"/>
          <w:b w:val="0"/>
          <w:color w:val="auto"/>
        </w:rPr>
      </w:pPr>
    </w:p>
    <w:p w:rsidR="00521F45" w:rsidRPr="00521F45" w:rsidRDefault="00521F45" w:rsidP="0097265A">
      <w:pPr>
        <w:autoSpaceDE w:val="0"/>
        <w:autoSpaceDN w:val="0"/>
        <w:adjustRightInd w:val="0"/>
        <w:spacing w:after="60" w:line="240" w:lineRule="auto"/>
        <w:ind w:left="360"/>
        <w:rPr>
          <w:rStyle w:val="SC73753"/>
          <w:b w:val="0"/>
          <w:color w:val="auto"/>
        </w:rPr>
      </w:pPr>
    </w:p>
    <w:p w:rsidR="0097265A" w:rsidRPr="00286A66" w:rsidRDefault="00E1668E" w:rsidP="0097265A">
      <w:pPr>
        <w:autoSpaceDE w:val="0"/>
        <w:autoSpaceDN w:val="0"/>
        <w:adjustRightInd w:val="0"/>
        <w:spacing w:before="520" w:after="100" w:line="240" w:lineRule="auto"/>
        <w:rPr>
          <w:rStyle w:val="SC73753"/>
        </w:rPr>
      </w:pPr>
      <w:r>
        <w:rPr>
          <w:rStyle w:val="SC73753"/>
          <w:bCs w:val="0"/>
        </w:rPr>
        <w:lastRenderedPageBreak/>
        <w:t>8</w:t>
      </w:r>
      <w:r w:rsidR="00286A66" w:rsidRPr="00286A66">
        <w:rPr>
          <w:rStyle w:val="SC73753"/>
          <w:bCs w:val="0"/>
        </w:rPr>
        <w:t>-</w:t>
      </w:r>
      <w:r w:rsidR="0097265A" w:rsidRPr="00286A66">
        <w:rPr>
          <w:rStyle w:val="SC73753"/>
          <w:bCs w:val="0"/>
        </w:rPr>
        <w:t xml:space="preserve"> Beklet</w:t>
      </w: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bCs w:val="0"/>
        </w:rPr>
        <w:t>1.</w:t>
      </w:r>
      <w:r w:rsidRPr="00576F43">
        <w:rPr>
          <w:rStyle w:val="SC73753"/>
          <w:bCs w:val="0"/>
        </w:rPr>
        <w:t>Beklet</w:t>
      </w:r>
      <w:r w:rsidRPr="00054143">
        <w:rPr>
          <w:rStyle w:val="SC73753"/>
          <w:b w:val="0"/>
          <w:bCs w:val="0"/>
        </w:rPr>
        <w:t xml:space="preserve"> </w:t>
      </w:r>
      <w:r w:rsidRPr="00054143">
        <w:rPr>
          <w:rStyle w:val="SC73753"/>
          <w:b w:val="0"/>
        </w:rPr>
        <w:t xml:space="preserve">düğmesine </w:t>
      </w:r>
      <w:r w:rsidR="00576F43" w:rsidRPr="008F05B2">
        <w:rPr>
          <w:rStyle w:val="SC73753"/>
        </w:rPr>
        <w:object w:dxaOrig="780" w:dyaOrig="510">
          <v:shape id="_x0000_i1052" type="#_x0000_t75" style="width:39pt;height:24.75pt" o:ole="">
            <v:imagedata r:id="rId32" o:title=""/>
          </v:shape>
          <o:OLEObject Type="Embed" ProgID="PBrush" ShapeID="_x0000_i1052" DrawAspect="Content" ObjectID="_1429108665" r:id="rId59"/>
        </w:object>
      </w:r>
      <w:r w:rsidRPr="00054143">
        <w:rPr>
          <w:rStyle w:val="SC73753"/>
          <w:b w:val="0"/>
        </w:rPr>
        <w:t xml:space="preserve">basın. </w:t>
      </w: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rPr>
        <w:t xml:space="preserve">Beklet simgesi </w:t>
      </w:r>
      <w:r w:rsidR="00F62797">
        <w:rPr>
          <w:noProof/>
          <w:color w:val="000000"/>
          <w:sz w:val="28"/>
          <w:szCs w:val="28"/>
          <w:lang w:eastAsia="tr-TR"/>
        </w:rPr>
        <w:drawing>
          <wp:inline distT="0" distB="0" distL="0" distR="0">
            <wp:extent cx="299085" cy="299085"/>
            <wp:effectExtent l="0" t="0" r="5715" b="5715"/>
            <wp:docPr id="37"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9085" cy="299085"/>
                    </a:xfrm>
                    <a:prstGeom prst="rect">
                      <a:avLst/>
                    </a:prstGeom>
                    <a:noFill/>
                    <a:ln>
                      <a:noFill/>
                    </a:ln>
                  </pic:spPr>
                </pic:pic>
              </a:graphicData>
            </a:graphic>
          </wp:inline>
        </w:drawing>
      </w:r>
      <w:r w:rsidRPr="00054143">
        <w:rPr>
          <w:rStyle w:val="SC73753"/>
          <w:b w:val="0"/>
        </w:rPr>
        <w:t>görünür ve oturum düğmesi yeşil yanıp sönmeye başlar.</w:t>
      </w:r>
    </w:p>
    <w:p w:rsidR="0097265A" w:rsidRDefault="0097265A" w:rsidP="0097265A">
      <w:pPr>
        <w:ind w:firstLine="360"/>
        <w:rPr>
          <w:rStyle w:val="SC73753"/>
          <w:b w:val="0"/>
        </w:rPr>
      </w:pPr>
      <w:r w:rsidRPr="00054143">
        <w:rPr>
          <w:rStyle w:val="SC73753"/>
          <w:b w:val="0"/>
          <w:bCs w:val="0"/>
        </w:rPr>
        <w:t>2.</w:t>
      </w:r>
      <w:r w:rsidRPr="00054143">
        <w:rPr>
          <w:rStyle w:val="SC73753"/>
          <w:b w:val="0"/>
        </w:rPr>
        <w:t xml:space="preserve">Seçili görüşmeye devam etmek için, yanıp sönen yeşil düğmeye </w:t>
      </w:r>
      <w:r w:rsidR="00F62797">
        <w:rPr>
          <w:b/>
          <w:noProof/>
          <w:color w:val="000000"/>
          <w:sz w:val="28"/>
          <w:szCs w:val="28"/>
          <w:lang w:eastAsia="tr-TR"/>
        </w:rPr>
        <w:drawing>
          <wp:inline distT="0" distB="0" distL="0" distR="0">
            <wp:extent cx="282575" cy="215900"/>
            <wp:effectExtent l="0" t="0" r="3175" b="0"/>
            <wp:docPr id="38" name="Resi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2575" cy="215900"/>
                    </a:xfrm>
                    <a:prstGeom prst="rect">
                      <a:avLst/>
                    </a:prstGeom>
                    <a:noFill/>
                    <a:ln>
                      <a:noFill/>
                    </a:ln>
                  </pic:spPr>
                </pic:pic>
              </a:graphicData>
            </a:graphic>
          </wp:inline>
        </w:drawing>
      </w:r>
      <w:r w:rsidRPr="00054143">
        <w:rPr>
          <w:rStyle w:val="SC73753"/>
          <w:b w:val="0"/>
        </w:rPr>
        <w:t xml:space="preserve">, </w:t>
      </w:r>
      <w:r w:rsidRPr="00576F43">
        <w:rPr>
          <w:rStyle w:val="SC73753"/>
          <w:bCs w:val="0"/>
        </w:rPr>
        <w:t>Devam Et</w:t>
      </w:r>
      <w:r w:rsidRPr="00054143">
        <w:rPr>
          <w:rStyle w:val="SC73753"/>
          <w:b w:val="0"/>
          <w:bCs w:val="0"/>
        </w:rPr>
        <w:t xml:space="preserve"> </w:t>
      </w:r>
      <w:r w:rsidRPr="00054143">
        <w:rPr>
          <w:rStyle w:val="SC73753"/>
          <w:b w:val="0"/>
        </w:rPr>
        <w:t xml:space="preserve">yazılım tuşuna veya Gezinti çubuğunda bulunan </w:t>
      </w:r>
      <w:r w:rsidRPr="00576F43">
        <w:rPr>
          <w:rStyle w:val="SC73753"/>
          <w:bCs w:val="0"/>
        </w:rPr>
        <w:t>Seç</w:t>
      </w:r>
      <w:r w:rsidRPr="00054143">
        <w:rPr>
          <w:rStyle w:val="SC73753"/>
          <w:b w:val="0"/>
          <w:bCs w:val="0"/>
        </w:rPr>
        <w:t xml:space="preserve"> </w:t>
      </w:r>
      <w:r w:rsidRPr="00054143">
        <w:rPr>
          <w:rStyle w:val="SC73753"/>
          <w:b w:val="0"/>
        </w:rPr>
        <w:t>düğmesine basın. (</w:t>
      </w:r>
      <w:r w:rsidRPr="00576F43">
        <w:rPr>
          <w:rStyle w:val="SC73753"/>
          <w:bCs w:val="0"/>
        </w:rPr>
        <w:t xml:space="preserve">Beklet </w:t>
      </w:r>
      <w:r w:rsidRPr="00054143">
        <w:rPr>
          <w:rStyle w:val="SC73753"/>
          <w:b w:val="0"/>
        </w:rPr>
        <w:t>düğmesine tekrar basarak beklemedeki bir görüşmeyi devam ettiremeyeceğinizi unutmayın.)</w:t>
      </w:r>
    </w:p>
    <w:p w:rsidR="0043769F" w:rsidRPr="00054143" w:rsidRDefault="00F62797" w:rsidP="0097265A">
      <w:pPr>
        <w:ind w:firstLine="360"/>
        <w:rPr>
          <w:rStyle w:val="SC73753"/>
          <w:b w:val="0"/>
        </w:rPr>
      </w:pPr>
      <w:r>
        <w:rPr>
          <w:noProof/>
          <w:color w:val="000000"/>
          <w:sz w:val="28"/>
          <w:szCs w:val="28"/>
          <w:lang w:eastAsia="tr-TR"/>
        </w:rPr>
        <w:drawing>
          <wp:inline distT="0" distB="0" distL="0" distR="0">
            <wp:extent cx="5270500" cy="3657600"/>
            <wp:effectExtent l="0" t="0" r="6350" b="0"/>
            <wp:docPr id="39"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0500" cy="3657600"/>
                    </a:xfrm>
                    <a:prstGeom prst="rect">
                      <a:avLst/>
                    </a:prstGeom>
                    <a:noFill/>
                    <a:ln>
                      <a:noFill/>
                    </a:ln>
                  </pic:spPr>
                </pic:pic>
              </a:graphicData>
            </a:graphic>
          </wp:inline>
        </w:drawing>
      </w:r>
    </w:p>
    <w:p w:rsidR="0097265A" w:rsidRPr="008D470B" w:rsidRDefault="00E1668E" w:rsidP="0097265A">
      <w:pPr>
        <w:autoSpaceDE w:val="0"/>
        <w:autoSpaceDN w:val="0"/>
        <w:adjustRightInd w:val="0"/>
        <w:spacing w:before="520" w:after="100" w:line="240" w:lineRule="auto"/>
        <w:rPr>
          <w:rStyle w:val="SC73753"/>
          <w:color w:val="auto"/>
        </w:rPr>
      </w:pPr>
      <w:r w:rsidRPr="008D470B">
        <w:rPr>
          <w:rStyle w:val="SC73753"/>
          <w:bCs w:val="0"/>
          <w:color w:val="auto"/>
        </w:rPr>
        <w:t>9</w:t>
      </w:r>
      <w:r w:rsidR="00576F43" w:rsidRPr="008D470B">
        <w:rPr>
          <w:rStyle w:val="SC73753"/>
          <w:bCs w:val="0"/>
          <w:color w:val="auto"/>
        </w:rPr>
        <w:t>-</w:t>
      </w:r>
      <w:r w:rsidR="0097265A" w:rsidRPr="008D470B">
        <w:rPr>
          <w:rStyle w:val="SC73753"/>
          <w:bCs w:val="0"/>
          <w:color w:val="auto"/>
        </w:rPr>
        <w:t xml:space="preserve"> Rahatsız Etmeyin</w:t>
      </w:r>
    </w:p>
    <w:p w:rsidR="0097265A" w:rsidRPr="008D470B" w:rsidRDefault="0097265A" w:rsidP="0097265A">
      <w:pPr>
        <w:autoSpaceDE w:val="0"/>
        <w:autoSpaceDN w:val="0"/>
        <w:adjustRightInd w:val="0"/>
        <w:spacing w:after="60" w:line="240" w:lineRule="auto"/>
        <w:rPr>
          <w:rStyle w:val="SC73753"/>
          <w:b w:val="0"/>
          <w:color w:val="auto"/>
        </w:rPr>
      </w:pPr>
      <w:r w:rsidRPr="008D470B">
        <w:rPr>
          <w:rStyle w:val="SC73753"/>
          <w:b w:val="0"/>
          <w:color w:val="auto"/>
        </w:rPr>
        <w:t xml:space="preserve">Rahatsız Etmeyin (DND) özelliğini etkinleştirmek </w:t>
      </w:r>
      <w:r w:rsidR="00F62797">
        <w:rPr>
          <w:noProof/>
          <w:sz w:val="28"/>
          <w:szCs w:val="28"/>
          <w:lang w:eastAsia="tr-TR"/>
        </w:rPr>
        <w:drawing>
          <wp:inline distT="0" distB="0" distL="0" distR="0">
            <wp:extent cx="299085" cy="332740"/>
            <wp:effectExtent l="0" t="0" r="5715" b="0"/>
            <wp:docPr id="40"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9085" cy="332740"/>
                    </a:xfrm>
                    <a:prstGeom prst="rect">
                      <a:avLst/>
                    </a:prstGeom>
                    <a:noFill/>
                    <a:ln>
                      <a:noFill/>
                    </a:ln>
                  </pic:spPr>
                </pic:pic>
              </a:graphicData>
            </a:graphic>
          </wp:inline>
        </w:drawing>
      </w:r>
      <w:r w:rsidRPr="008D470B">
        <w:rPr>
          <w:rStyle w:val="SC73753"/>
          <w:b w:val="0"/>
          <w:color w:val="auto"/>
        </w:rPr>
        <w:t xml:space="preserve">veya devre dışı </w:t>
      </w:r>
      <w:r w:rsidR="00F62797">
        <w:rPr>
          <w:noProof/>
          <w:sz w:val="28"/>
          <w:szCs w:val="28"/>
          <w:lang w:eastAsia="tr-TR"/>
        </w:rPr>
        <w:drawing>
          <wp:inline distT="0" distB="0" distL="0" distR="0">
            <wp:extent cx="233045" cy="215900"/>
            <wp:effectExtent l="0" t="0" r="0" b="0"/>
            <wp:docPr id="41" name="Resi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3045" cy="215900"/>
                    </a:xfrm>
                    <a:prstGeom prst="rect">
                      <a:avLst/>
                    </a:prstGeom>
                    <a:noFill/>
                    <a:ln>
                      <a:noFill/>
                    </a:ln>
                  </pic:spPr>
                </pic:pic>
              </a:graphicData>
            </a:graphic>
          </wp:inline>
        </w:drawing>
      </w:r>
      <w:r w:rsidRPr="008D470B">
        <w:rPr>
          <w:rStyle w:val="SC73753"/>
          <w:b w:val="0"/>
          <w:color w:val="auto"/>
        </w:rPr>
        <w:t xml:space="preserve">bırakmak için </w:t>
      </w:r>
      <w:r w:rsidRPr="008D470B">
        <w:rPr>
          <w:rStyle w:val="SC73753"/>
          <w:b w:val="0"/>
          <w:bCs w:val="0"/>
          <w:color w:val="auto"/>
        </w:rPr>
        <w:t xml:space="preserve">DND </w:t>
      </w:r>
      <w:r w:rsidRPr="008D470B">
        <w:rPr>
          <w:rStyle w:val="SC73753"/>
          <w:b w:val="0"/>
          <w:color w:val="auto"/>
        </w:rPr>
        <w:t xml:space="preserve">düğmesine </w:t>
      </w:r>
      <w:r w:rsidR="00023AFF" w:rsidRPr="008D470B">
        <w:rPr>
          <w:rStyle w:val="SC73753"/>
          <w:b w:val="0"/>
          <w:color w:val="auto"/>
        </w:rPr>
        <w:t xml:space="preserve"> </w:t>
      </w:r>
      <w:r w:rsidRPr="008D470B">
        <w:rPr>
          <w:rStyle w:val="SC73753"/>
          <w:b w:val="0"/>
          <w:color w:val="auto"/>
        </w:rPr>
        <w:t>(varsa) basın.</w:t>
      </w:r>
    </w:p>
    <w:p w:rsidR="0097265A" w:rsidRPr="008D470B" w:rsidRDefault="0097265A" w:rsidP="0097265A">
      <w:pPr>
        <w:autoSpaceDE w:val="0"/>
        <w:autoSpaceDN w:val="0"/>
        <w:adjustRightInd w:val="0"/>
        <w:spacing w:after="60" w:line="240" w:lineRule="auto"/>
        <w:rPr>
          <w:rStyle w:val="SC73753"/>
          <w:b w:val="0"/>
          <w:color w:val="auto"/>
        </w:rPr>
      </w:pPr>
      <w:r w:rsidRPr="008D470B">
        <w:rPr>
          <w:rStyle w:val="SC73753"/>
          <w:b w:val="0"/>
          <w:color w:val="auto"/>
        </w:rPr>
        <w:t xml:space="preserve">Etkinken, Rahatsız Etmeyin (DND) özelliği zil sesini sessiz moda getirir ve yeni aramaların görsel bildirimlerini engelleyebilir. </w:t>
      </w:r>
    </w:p>
    <w:p w:rsidR="00E1668E" w:rsidRDefault="00E1668E" w:rsidP="0097265A">
      <w:pPr>
        <w:autoSpaceDE w:val="0"/>
        <w:autoSpaceDN w:val="0"/>
        <w:adjustRightInd w:val="0"/>
        <w:spacing w:before="520" w:after="100" w:line="240" w:lineRule="auto"/>
        <w:rPr>
          <w:rStyle w:val="SC73753"/>
          <w:bCs w:val="0"/>
        </w:rPr>
      </w:pPr>
    </w:p>
    <w:p w:rsidR="00691EE0" w:rsidRDefault="00691EE0" w:rsidP="00E1668E">
      <w:pPr>
        <w:autoSpaceDE w:val="0"/>
        <w:autoSpaceDN w:val="0"/>
        <w:adjustRightInd w:val="0"/>
        <w:spacing w:before="520" w:after="100" w:line="240" w:lineRule="auto"/>
        <w:ind w:left="284"/>
        <w:rPr>
          <w:rStyle w:val="SC73753"/>
          <w:bCs w:val="0"/>
        </w:rPr>
      </w:pPr>
    </w:p>
    <w:p w:rsidR="0097265A" w:rsidRPr="00023AFF" w:rsidRDefault="00E1668E" w:rsidP="00E1668E">
      <w:pPr>
        <w:autoSpaceDE w:val="0"/>
        <w:autoSpaceDN w:val="0"/>
        <w:adjustRightInd w:val="0"/>
        <w:spacing w:before="520" w:after="100" w:line="240" w:lineRule="auto"/>
        <w:ind w:left="284"/>
        <w:rPr>
          <w:rStyle w:val="SC73753"/>
        </w:rPr>
      </w:pPr>
      <w:r>
        <w:rPr>
          <w:rStyle w:val="SC73753"/>
          <w:bCs w:val="0"/>
        </w:rPr>
        <w:lastRenderedPageBreak/>
        <w:t>10</w:t>
      </w:r>
      <w:r w:rsidR="00023AFF" w:rsidRPr="00023AFF">
        <w:rPr>
          <w:rStyle w:val="SC73753"/>
          <w:bCs w:val="0"/>
        </w:rPr>
        <w:t>-</w:t>
      </w:r>
      <w:r w:rsidR="0097265A" w:rsidRPr="00023AFF">
        <w:rPr>
          <w:rStyle w:val="SC73753"/>
          <w:bCs w:val="0"/>
        </w:rPr>
        <w:t xml:space="preserve"> Konferans</w:t>
      </w:r>
    </w:p>
    <w:p w:rsidR="00691EE0" w:rsidRDefault="00691EE0" w:rsidP="0097265A">
      <w:pPr>
        <w:autoSpaceDE w:val="0"/>
        <w:autoSpaceDN w:val="0"/>
        <w:adjustRightInd w:val="0"/>
        <w:spacing w:after="60" w:line="240" w:lineRule="auto"/>
        <w:ind w:left="360"/>
        <w:rPr>
          <w:rStyle w:val="SC73753"/>
          <w:b w:val="0"/>
          <w:bCs w:val="0"/>
        </w:rPr>
      </w:pP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bCs w:val="0"/>
        </w:rPr>
        <w:t>1.</w:t>
      </w:r>
      <w:r w:rsidRPr="00054143">
        <w:rPr>
          <w:rStyle w:val="SC73753"/>
          <w:b w:val="0"/>
        </w:rPr>
        <w:t xml:space="preserve">Bağlanan arama sırasında </w:t>
      </w:r>
      <w:r w:rsidR="00F62797">
        <w:rPr>
          <w:noProof/>
          <w:color w:val="000000"/>
          <w:sz w:val="28"/>
          <w:szCs w:val="28"/>
          <w:lang w:eastAsia="tr-TR"/>
        </w:rPr>
        <w:drawing>
          <wp:inline distT="0" distB="0" distL="0" distR="0">
            <wp:extent cx="332740" cy="315595"/>
            <wp:effectExtent l="0" t="0" r="0" b="8255"/>
            <wp:docPr id="42"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2740" cy="315595"/>
                    </a:xfrm>
                    <a:prstGeom prst="rect">
                      <a:avLst/>
                    </a:prstGeom>
                    <a:noFill/>
                    <a:ln>
                      <a:noFill/>
                    </a:ln>
                  </pic:spPr>
                </pic:pic>
              </a:graphicData>
            </a:graphic>
          </wp:inline>
        </w:drawing>
      </w:r>
      <w:r w:rsidR="00023AFF" w:rsidRPr="00023AFF">
        <w:rPr>
          <w:rStyle w:val="SC73753"/>
          <w:b w:val="0"/>
        </w:rPr>
        <w:t xml:space="preserve"> </w:t>
      </w:r>
      <w:r w:rsidRPr="00054143">
        <w:rPr>
          <w:rStyle w:val="SC73753"/>
          <w:b w:val="0"/>
        </w:rPr>
        <w:t xml:space="preserve">(beklemede olmayan), </w:t>
      </w:r>
      <w:r w:rsidRPr="00054143">
        <w:rPr>
          <w:rStyle w:val="SC73753"/>
          <w:b w:val="0"/>
          <w:bCs w:val="0"/>
        </w:rPr>
        <w:t xml:space="preserve">Konferans </w:t>
      </w:r>
      <w:r w:rsidRPr="00054143">
        <w:rPr>
          <w:rStyle w:val="SC73753"/>
          <w:b w:val="0"/>
        </w:rPr>
        <w:t>düğmesine basın</w:t>
      </w:r>
      <w:r w:rsidR="00023AFF" w:rsidRPr="008F05B2">
        <w:rPr>
          <w:rStyle w:val="SC73753"/>
        </w:rPr>
        <w:object w:dxaOrig="765" w:dyaOrig="465">
          <v:shape id="_x0000_i1053" type="#_x0000_t75" style="width:38.25pt;height:23.25pt" o:ole="">
            <v:imagedata r:id="rId30" o:title=""/>
          </v:shape>
          <o:OLEObject Type="Embed" ProgID="PBrush" ShapeID="_x0000_i1053" DrawAspect="Content" ObjectID="_1429108666" r:id="rId66"/>
        </w:object>
      </w:r>
      <w:r w:rsidRPr="00054143">
        <w:rPr>
          <w:rStyle w:val="SC73753"/>
          <w:b w:val="0"/>
        </w:rPr>
        <w:t xml:space="preserve"> .</w:t>
      </w: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bCs w:val="0"/>
        </w:rPr>
        <w:t>2.</w:t>
      </w:r>
      <w:r w:rsidRPr="00054143">
        <w:rPr>
          <w:rStyle w:val="SC73753"/>
          <w:b w:val="0"/>
        </w:rPr>
        <w:t>Yeni arama yapın.</w:t>
      </w: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bCs w:val="0"/>
        </w:rPr>
        <w:t>3.</w:t>
      </w:r>
      <w:r w:rsidRPr="00F8605D">
        <w:rPr>
          <w:rStyle w:val="SC73753"/>
          <w:bCs w:val="0"/>
        </w:rPr>
        <w:t>Konferans</w:t>
      </w:r>
      <w:r w:rsidRPr="00054143">
        <w:rPr>
          <w:rStyle w:val="SC73753"/>
          <w:b w:val="0"/>
          <w:bCs w:val="0"/>
        </w:rPr>
        <w:t xml:space="preserve"> </w:t>
      </w:r>
      <w:r w:rsidRPr="00054143">
        <w:rPr>
          <w:rStyle w:val="SC73753"/>
          <w:b w:val="0"/>
        </w:rPr>
        <w:t xml:space="preserve">düğmesi veya </w:t>
      </w:r>
      <w:r w:rsidRPr="00F8605D">
        <w:rPr>
          <w:rStyle w:val="SC73753"/>
          <w:bCs w:val="0"/>
        </w:rPr>
        <w:t>Konferans</w:t>
      </w:r>
      <w:r w:rsidRPr="00054143">
        <w:rPr>
          <w:rStyle w:val="SC73753"/>
          <w:b w:val="0"/>
          <w:bCs w:val="0"/>
        </w:rPr>
        <w:t xml:space="preserve"> </w:t>
      </w:r>
      <w:r w:rsidRPr="00054143">
        <w:rPr>
          <w:rStyle w:val="SC73753"/>
          <w:b w:val="0"/>
        </w:rPr>
        <w:t>yazılım tuşuna basın (katılımcı cevaplamadan önce veya sonra).</w:t>
      </w:r>
    </w:p>
    <w:p w:rsidR="0097265A" w:rsidRDefault="0097265A" w:rsidP="00F8605D">
      <w:pPr>
        <w:autoSpaceDE w:val="0"/>
        <w:autoSpaceDN w:val="0"/>
        <w:adjustRightInd w:val="0"/>
        <w:spacing w:after="60" w:line="240" w:lineRule="auto"/>
        <w:ind w:left="360"/>
        <w:rPr>
          <w:rStyle w:val="SC73753"/>
          <w:b w:val="0"/>
        </w:rPr>
      </w:pPr>
      <w:r w:rsidRPr="00054143">
        <w:rPr>
          <w:rStyle w:val="SC73753"/>
          <w:b w:val="0"/>
        </w:rPr>
        <w:t>Konferans başlar ve telefon ekranında arayan kimliği yerine “Konferans” yazısı görünür.</w:t>
      </w:r>
    </w:p>
    <w:p w:rsidR="00E1668E" w:rsidRDefault="00E1668E" w:rsidP="00F8605D">
      <w:pPr>
        <w:autoSpaceDE w:val="0"/>
        <w:autoSpaceDN w:val="0"/>
        <w:adjustRightInd w:val="0"/>
        <w:spacing w:after="60" w:line="240" w:lineRule="auto"/>
        <w:ind w:left="360"/>
        <w:rPr>
          <w:rStyle w:val="SC73753"/>
          <w:b w:val="0"/>
        </w:rPr>
      </w:pPr>
    </w:p>
    <w:p w:rsidR="00F8605D" w:rsidRDefault="00F62797" w:rsidP="00F8605D">
      <w:pPr>
        <w:autoSpaceDE w:val="0"/>
        <w:autoSpaceDN w:val="0"/>
        <w:adjustRightInd w:val="0"/>
        <w:spacing w:after="60" w:line="240" w:lineRule="auto"/>
        <w:ind w:left="360"/>
        <w:rPr>
          <w:rStyle w:val="SC73753"/>
          <w:b w:val="0"/>
        </w:rPr>
      </w:pPr>
      <w:r>
        <w:rPr>
          <w:noProof/>
          <w:color w:val="000000"/>
          <w:sz w:val="28"/>
          <w:szCs w:val="28"/>
          <w:lang w:eastAsia="tr-TR"/>
        </w:rPr>
        <w:drawing>
          <wp:inline distT="0" distB="0" distL="0" distR="0">
            <wp:extent cx="5270500" cy="3507740"/>
            <wp:effectExtent l="0" t="0" r="6350" b="0"/>
            <wp:docPr id="44"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70500" cy="3507740"/>
                    </a:xfrm>
                    <a:prstGeom prst="rect">
                      <a:avLst/>
                    </a:prstGeom>
                    <a:noFill/>
                    <a:ln>
                      <a:noFill/>
                    </a:ln>
                  </pic:spPr>
                </pic:pic>
              </a:graphicData>
            </a:graphic>
          </wp:inline>
        </w:drawing>
      </w:r>
    </w:p>
    <w:p w:rsidR="00F8605D" w:rsidRPr="00054143" w:rsidRDefault="00F8605D" w:rsidP="00F8605D">
      <w:pPr>
        <w:autoSpaceDE w:val="0"/>
        <w:autoSpaceDN w:val="0"/>
        <w:adjustRightInd w:val="0"/>
        <w:spacing w:after="60" w:line="240" w:lineRule="auto"/>
        <w:ind w:left="360"/>
        <w:rPr>
          <w:rStyle w:val="SC73753"/>
          <w:b w:val="0"/>
        </w:rPr>
      </w:pP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bCs w:val="0"/>
        </w:rPr>
        <w:t>4.</w:t>
      </w:r>
      <w:r w:rsidRPr="00054143">
        <w:rPr>
          <w:rStyle w:val="SC73753"/>
          <w:b w:val="0"/>
        </w:rPr>
        <w:t>Daha fazla katılımcı eklemek için aynı işlemleri tekrarlayın.</w:t>
      </w:r>
    </w:p>
    <w:p w:rsidR="009A18EB" w:rsidRDefault="0097265A" w:rsidP="005176C4">
      <w:pPr>
        <w:autoSpaceDE w:val="0"/>
        <w:autoSpaceDN w:val="0"/>
        <w:adjustRightInd w:val="0"/>
        <w:spacing w:after="60" w:line="240" w:lineRule="auto"/>
        <w:ind w:firstLine="360"/>
        <w:rPr>
          <w:rStyle w:val="SC73753"/>
          <w:bCs w:val="0"/>
        </w:rPr>
      </w:pPr>
      <w:r w:rsidRPr="00054143">
        <w:rPr>
          <w:rStyle w:val="SC73753"/>
          <w:b w:val="0"/>
        </w:rPr>
        <w:t>Tüm katılımcılar telefonu kapattığında konferans sona erer.</w:t>
      </w:r>
    </w:p>
    <w:p w:rsidR="009A18EB" w:rsidRDefault="009A18EB" w:rsidP="0097265A">
      <w:pPr>
        <w:autoSpaceDE w:val="0"/>
        <w:autoSpaceDN w:val="0"/>
        <w:adjustRightInd w:val="0"/>
        <w:spacing w:before="180" w:after="20" w:line="240" w:lineRule="auto"/>
        <w:rPr>
          <w:rStyle w:val="SC73753"/>
          <w:bCs w:val="0"/>
        </w:rPr>
      </w:pPr>
    </w:p>
    <w:p w:rsidR="0097265A" w:rsidRPr="008D470B" w:rsidRDefault="0097265A" w:rsidP="005176C4">
      <w:pPr>
        <w:autoSpaceDE w:val="0"/>
        <w:autoSpaceDN w:val="0"/>
        <w:adjustRightInd w:val="0"/>
        <w:spacing w:before="180" w:after="20" w:line="240" w:lineRule="auto"/>
        <w:ind w:firstLine="360"/>
        <w:rPr>
          <w:rStyle w:val="SC73753"/>
          <w:color w:val="auto"/>
        </w:rPr>
      </w:pPr>
      <w:r w:rsidRPr="008D470B">
        <w:rPr>
          <w:rStyle w:val="SC73753"/>
          <w:bCs w:val="0"/>
          <w:color w:val="auto"/>
        </w:rPr>
        <w:t>Bekleyen aramada “Konferans”</w:t>
      </w:r>
    </w:p>
    <w:p w:rsidR="0097265A" w:rsidRPr="008D470B" w:rsidRDefault="0097265A" w:rsidP="0097265A">
      <w:pPr>
        <w:autoSpaceDE w:val="0"/>
        <w:autoSpaceDN w:val="0"/>
        <w:adjustRightInd w:val="0"/>
        <w:spacing w:after="60" w:line="240" w:lineRule="auto"/>
        <w:ind w:left="360"/>
        <w:rPr>
          <w:rStyle w:val="SC73753"/>
          <w:b w:val="0"/>
          <w:color w:val="auto"/>
        </w:rPr>
      </w:pPr>
      <w:r w:rsidRPr="008D470B">
        <w:rPr>
          <w:rStyle w:val="SC73753"/>
          <w:b w:val="0"/>
          <w:bCs w:val="0"/>
          <w:color w:val="auto"/>
        </w:rPr>
        <w:t>1.</w:t>
      </w:r>
      <w:r w:rsidRPr="008D470B">
        <w:rPr>
          <w:rStyle w:val="SC73753"/>
          <w:b w:val="0"/>
          <w:color w:val="auto"/>
        </w:rPr>
        <w:t xml:space="preserve">Bağlanan arama sırasında </w:t>
      </w:r>
      <w:r w:rsidR="00F62797">
        <w:rPr>
          <w:noProof/>
          <w:sz w:val="28"/>
          <w:szCs w:val="28"/>
          <w:lang w:eastAsia="tr-TR"/>
        </w:rPr>
        <w:drawing>
          <wp:inline distT="0" distB="0" distL="0" distR="0">
            <wp:extent cx="332740" cy="315595"/>
            <wp:effectExtent l="0" t="0" r="0" b="8255"/>
            <wp:docPr id="45"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2740" cy="315595"/>
                    </a:xfrm>
                    <a:prstGeom prst="rect">
                      <a:avLst/>
                    </a:prstGeom>
                    <a:noFill/>
                    <a:ln>
                      <a:noFill/>
                    </a:ln>
                  </pic:spPr>
                </pic:pic>
              </a:graphicData>
            </a:graphic>
          </wp:inline>
        </w:drawing>
      </w:r>
      <w:r w:rsidR="00470D5B" w:rsidRPr="008D470B">
        <w:rPr>
          <w:rStyle w:val="SC73753"/>
          <w:b w:val="0"/>
          <w:color w:val="auto"/>
        </w:rPr>
        <w:t xml:space="preserve"> </w:t>
      </w:r>
      <w:r w:rsidRPr="008D470B">
        <w:rPr>
          <w:rStyle w:val="SC73753"/>
          <w:b w:val="0"/>
          <w:color w:val="auto"/>
        </w:rPr>
        <w:t xml:space="preserve">(beklemede olmayan), </w:t>
      </w:r>
      <w:r w:rsidRPr="008D470B">
        <w:rPr>
          <w:rStyle w:val="SC73753"/>
          <w:b w:val="0"/>
          <w:bCs w:val="0"/>
          <w:color w:val="auto"/>
        </w:rPr>
        <w:t xml:space="preserve">Konferans </w:t>
      </w:r>
      <w:r w:rsidRPr="008D470B">
        <w:rPr>
          <w:rStyle w:val="SC73753"/>
          <w:b w:val="0"/>
          <w:color w:val="auto"/>
        </w:rPr>
        <w:t xml:space="preserve">düğmesine </w:t>
      </w:r>
      <w:r w:rsidR="00DD00DD" w:rsidRPr="008D470B">
        <w:rPr>
          <w:rStyle w:val="SC73753"/>
          <w:color w:val="auto"/>
        </w:rPr>
        <w:object w:dxaOrig="765" w:dyaOrig="465">
          <v:shape id="_x0000_i1054" type="#_x0000_t75" style="width:38.25pt;height:23.25pt" o:ole="">
            <v:imagedata r:id="rId30" o:title=""/>
          </v:shape>
          <o:OLEObject Type="Embed" ProgID="PBrush" ShapeID="_x0000_i1054" DrawAspect="Content" ObjectID="_1429108667" r:id="rId68"/>
        </w:object>
      </w:r>
      <w:r w:rsidRPr="008D470B">
        <w:rPr>
          <w:rStyle w:val="SC73753"/>
          <w:b w:val="0"/>
          <w:color w:val="auto"/>
        </w:rPr>
        <w:t>basın .</w:t>
      </w:r>
    </w:p>
    <w:p w:rsidR="0097265A" w:rsidRPr="008D470B" w:rsidRDefault="0097265A" w:rsidP="0097265A">
      <w:pPr>
        <w:autoSpaceDE w:val="0"/>
        <w:autoSpaceDN w:val="0"/>
        <w:adjustRightInd w:val="0"/>
        <w:spacing w:after="60" w:line="240" w:lineRule="auto"/>
        <w:ind w:left="360"/>
        <w:rPr>
          <w:rStyle w:val="SC73753"/>
          <w:b w:val="0"/>
          <w:color w:val="auto"/>
        </w:rPr>
      </w:pPr>
      <w:r w:rsidRPr="008D470B">
        <w:rPr>
          <w:rStyle w:val="SC73753"/>
          <w:b w:val="0"/>
          <w:bCs w:val="0"/>
          <w:color w:val="auto"/>
        </w:rPr>
        <w:lastRenderedPageBreak/>
        <w:t>2.</w:t>
      </w:r>
      <w:r w:rsidRPr="008D470B">
        <w:rPr>
          <w:rStyle w:val="SC73753"/>
          <w:b w:val="0"/>
          <w:color w:val="auto"/>
        </w:rPr>
        <w:t xml:space="preserve">Eklemek istediğiniz beklemedeki aramanın yanıp sönen yeşil oturum düğmesine </w:t>
      </w:r>
      <w:r w:rsidR="00F62797">
        <w:rPr>
          <w:noProof/>
          <w:sz w:val="28"/>
          <w:szCs w:val="28"/>
          <w:lang w:eastAsia="tr-TR"/>
        </w:rPr>
        <w:drawing>
          <wp:inline distT="0" distB="0" distL="0" distR="0">
            <wp:extent cx="282575" cy="215900"/>
            <wp:effectExtent l="0" t="0" r="3175" b="0"/>
            <wp:docPr id="47" name="Resi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2575" cy="215900"/>
                    </a:xfrm>
                    <a:prstGeom prst="rect">
                      <a:avLst/>
                    </a:prstGeom>
                    <a:noFill/>
                    <a:ln>
                      <a:noFill/>
                    </a:ln>
                  </pic:spPr>
                </pic:pic>
              </a:graphicData>
            </a:graphic>
          </wp:inline>
        </w:drawing>
      </w:r>
      <w:r w:rsidRPr="008D470B">
        <w:rPr>
          <w:rStyle w:val="SC73753"/>
          <w:b w:val="0"/>
          <w:color w:val="auto"/>
        </w:rPr>
        <w:t xml:space="preserve">basın. </w:t>
      </w:r>
    </w:p>
    <w:p w:rsidR="0097265A" w:rsidRPr="008D470B" w:rsidRDefault="0097265A" w:rsidP="00DD00DD">
      <w:pPr>
        <w:autoSpaceDE w:val="0"/>
        <w:autoSpaceDN w:val="0"/>
        <w:adjustRightInd w:val="0"/>
        <w:spacing w:after="60" w:line="240" w:lineRule="auto"/>
        <w:ind w:left="360"/>
        <w:rPr>
          <w:rStyle w:val="SC73753"/>
          <w:b w:val="0"/>
          <w:color w:val="auto"/>
        </w:rPr>
      </w:pPr>
      <w:r w:rsidRPr="008D470B">
        <w:rPr>
          <w:rStyle w:val="SC73753"/>
          <w:b w:val="0"/>
          <w:color w:val="auto"/>
        </w:rPr>
        <w:t xml:space="preserve">Beklemedeki arama başka bir hattaysa, </w:t>
      </w:r>
      <w:r w:rsidRPr="008D470B">
        <w:rPr>
          <w:rStyle w:val="SC73753"/>
          <w:bCs w:val="0"/>
          <w:color w:val="auto"/>
        </w:rPr>
        <w:t>Etkin Aramalar</w:t>
      </w:r>
      <w:r w:rsidRPr="008D470B">
        <w:rPr>
          <w:rStyle w:val="SC73753"/>
          <w:b w:val="0"/>
          <w:bCs w:val="0"/>
          <w:color w:val="auto"/>
        </w:rPr>
        <w:t xml:space="preserve"> </w:t>
      </w:r>
      <w:r w:rsidRPr="008D470B">
        <w:rPr>
          <w:rStyle w:val="SC73753"/>
          <w:b w:val="0"/>
          <w:color w:val="auto"/>
        </w:rPr>
        <w:t xml:space="preserve">yazılım tuşuna basarak listeden bir arama seçin ve </w:t>
      </w:r>
      <w:r w:rsidRPr="008D470B">
        <w:rPr>
          <w:rStyle w:val="SC73753"/>
          <w:bCs w:val="0"/>
          <w:color w:val="auto"/>
        </w:rPr>
        <w:t>Konferans</w:t>
      </w:r>
      <w:r w:rsidRPr="008D470B">
        <w:rPr>
          <w:rStyle w:val="SC73753"/>
          <w:b w:val="0"/>
          <w:bCs w:val="0"/>
          <w:color w:val="auto"/>
        </w:rPr>
        <w:t xml:space="preserve"> </w:t>
      </w:r>
      <w:r w:rsidRPr="008D470B">
        <w:rPr>
          <w:rStyle w:val="SC73753"/>
          <w:b w:val="0"/>
          <w:color w:val="auto"/>
        </w:rPr>
        <w:t xml:space="preserve">yazılım tuşuna basın. </w:t>
      </w:r>
    </w:p>
    <w:p w:rsidR="0097265A" w:rsidRPr="008D470B" w:rsidRDefault="0097265A" w:rsidP="008D470B">
      <w:pPr>
        <w:autoSpaceDE w:val="0"/>
        <w:autoSpaceDN w:val="0"/>
        <w:adjustRightInd w:val="0"/>
        <w:spacing w:after="60" w:line="240" w:lineRule="auto"/>
        <w:ind w:firstLine="360"/>
        <w:rPr>
          <w:rStyle w:val="SC73753"/>
          <w:b w:val="0"/>
          <w:color w:val="auto"/>
        </w:rPr>
      </w:pPr>
      <w:r w:rsidRPr="008D470B">
        <w:rPr>
          <w:rStyle w:val="SC73753"/>
          <w:b w:val="0"/>
          <w:color w:val="auto"/>
        </w:rPr>
        <w:t>Tüm katılımcılar telefonu kapattığında konferans sona erer.</w:t>
      </w:r>
    </w:p>
    <w:p w:rsidR="0097265A" w:rsidRPr="008D470B" w:rsidRDefault="0097265A" w:rsidP="0097265A">
      <w:pPr>
        <w:autoSpaceDE w:val="0"/>
        <w:autoSpaceDN w:val="0"/>
        <w:adjustRightInd w:val="0"/>
        <w:spacing w:before="180" w:after="20" w:line="240" w:lineRule="auto"/>
        <w:rPr>
          <w:rStyle w:val="SC73753"/>
          <w:color w:val="auto"/>
        </w:rPr>
      </w:pPr>
      <w:r w:rsidRPr="008D470B">
        <w:rPr>
          <w:rStyle w:val="SC73753"/>
          <w:bCs w:val="0"/>
          <w:color w:val="auto"/>
        </w:rPr>
        <w:t>Konferans katılımcılarını görüntüleyin ve kaldırın</w:t>
      </w:r>
    </w:p>
    <w:p w:rsidR="0097265A" w:rsidRPr="008D470B" w:rsidRDefault="0097265A" w:rsidP="0097265A">
      <w:pPr>
        <w:autoSpaceDE w:val="0"/>
        <w:autoSpaceDN w:val="0"/>
        <w:adjustRightInd w:val="0"/>
        <w:spacing w:after="60" w:line="240" w:lineRule="auto"/>
        <w:rPr>
          <w:rStyle w:val="SC73753"/>
          <w:b w:val="0"/>
          <w:color w:val="auto"/>
        </w:rPr>
      </w:pPr>
      <w:r w:rsidRPr="008D470B">
        <w:rPr>
          <w:rStyle w:val="SC73753"/>
          <w:b w:val="0"/>
          <w:color w:val="auto"/>
        </w:rPr>
        <w:t xml:space="preserve">Konferans sırasında </w:t>
      </w:r>
      <w:r w:rsidRPr="008D470B">
        <w:rPr>
          <w:rStyle w:val="SC73753"/>
          <w:bCs w:val="0"/>
          <w:color w:val="auto"/>
        </w:rPr>
        <w:t>Ayrıntıları Göster</w:t>
      </w:r>
      <w:r w:rsidRPr="008D470B">
        <w:rPr>
          <w:rStyle w:val="SC73753"/>
          <w:b w:val="0"/>
          <w:bCs w:val="0"/>
          <w:color w:val="auto"/>
        </w:rPr>
        <w:t xml:space="preserve"> </w:t>
      </w:r>
      <w:r w:rsidRPr="008D470B">
        <w:rPr>
          <w:rStyle w:val="SC73753"/>
          <w:b w:val="0"/>
          <w:color w:val="auto"/>
        </w:rPr>
        <w:t xml:space="preserve">yazılım tuşuna basın. Konferanstan bir katılımcıyı çıkartmak için ismi vurgulayın ve </w:t>
      </w:r>
      <w:r w:rsidRPr="008D470B">
        <w:rPr>
          <w:rStyle w:val="SC73753"/>
          <w:bCs w:val="0"/>
          <w:color w:val="auto"/>
        </w:rPr>
        <w:t>Kaldır</w:t>
      </w:r>
      <w:r w:rsidRPr="008D470B">
        <w:rPr>
          <w:rStyle w:val="SC73753"/>
          <w:b w:val="0"/>
          <w:bCs w:val="0"/>
          <w:color w:val="auto"/>
        </w:rPr>
        <w:t xml:space="preserve"> </w:t>
      </w:r>
      <w:r w:rsidRPr="008D470B">
        <w:rPr>
          <w:rStyle w:val="SC73753"/>
          <w:b w:val="0"/>
          <w:color w:val="auto"/>
        </w:rPr>
        <w:t>seçeneğine basın.</w:t>
      </w:r>
    </w:p>
    <w:p w:rsidR="0097265A" w:rsidRPr="00DD00DD" w:rsidRDefault="00E1668E" w:rsidP="0097265A">
      <w:pPr>
        <w:autoSpaceDE w:val="0"/>
        <w:autoSpaceDN w:val="0"/>
        <w:adjustRightInd w:val="0"/>
        <w:spacing w:before="520" w:after="100" w:line="240" w:lineRule="auto"/>
        <w:rPr>
          <w:rStyle w:val="SC73753"/>
        </w:rPr>
      </w:pPr>
      <w:r>
        <w:rPr>
          <w:rStyle w:val="SC73753"/>
          <w:bCs w:val="0"/>
        </w:rPr>
        <w:t>11</w:t>
      </w:r>
      <w:r w:rsidR="00DD00DD" w:rsidRPr="00DD00DD">
        <w:rPr>
          <w:rStyle w:val="SC73753"/>
          <w:bCs w:val="0"/>
        </w:rPr>
        <w:t>-</w:t>
      </w:r>
      <w:r w:rsidR="0097265A" w:rsidRPr="00DD00DD">
        <w:rPr>
          <w:rStyle w:val="SC73753"/>
          <w:bCs w:val="0"/>
        </w:rPr>
        <w:t xml:space="preserve"> Aktarma</w:t>
      </w: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bCs w:val="0"/>
        </w:rPr>
        <w:t>1.</w:t>
      </w:r>
      <w:r w:rsidRPr="00054143">
        <w:rPr>
          <w:rStyle w:val="SC73753"/>
          <w:b w:val="0"/>
        </w:rPr>
        <w:t>Bağlanan arama sırasında</w:t>
      </w:r>
      <w:r w:rsidR="00F62797">
        <w:rPr>
          <w:noProof/>
          <w:color w:val="000000"/>
          <w:sz w:val="28"/>
          <w:szCs w:val="28"/>
          <w:lang w:eastAsia="tr-TR"/>
        </w:rPr>
        <w:drawing>
          <wp:inline distT="0" distB="0" distL="0" distR="0">
            <wp:extent cx="332740" cy="315595"/>
            <wp:effectExtent l="0" t="0" r="0" b="8255"/>
            <wp:docPr id="48"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2740" cy="315595"/>
                    </a:xfrm>
                    <a:prstGeom prst="rect">
                      <a:avLst/>
                    </a:prstGeom>
                    <a:noFill/>
                    <a:ln>
                      <a:noFill/>
                    </a:ln>
                  </pic:spPr>
                </pic:pic>
              </a:graphicData>
            </a:graphic>
          </wp:inline>
        </w:drawing>
      </w:r>
      <w:r w:rsidRPr="00054143">
        <w:rPr>
          <w:rStyle w:val="SC73753"/>
          <w:b w:val="0"/>
        </w:rPr>
        <w:t xml:space="preserve"> (beklemede olmayan), </w:t>
      </w:r>
      <w:r w:rsidRPr="00361A21">
        <w:rPr>
          <w:rStyle w:val="SC73753"/>
          <w:bCs w:val="0"/>
        </w:rPr>
        <w:t xml:space="preserve">Aktar </w:t>
      </w:r>
      <w:r w:rsidRPr="00054143">
        <w:rPr>
          <w:rStyle w:val="SC73753"/>
          <w:b w:val="0"/>
        </w:rPr>
        <w:t>düğmesine</w:t>
      </w:r>
      <w:r w:rsidR="00361A21" w:rsidRPr="008F05B2">
        <w:rPr>
          <w:rStyle w:val="SC73753"/>
        </w:rPr>
        <w:object w:dxaOrig="765" w:dyaOrig="540">
          <v:shape id="_x0000_i1055" type="#_x0000_t75" style="width:38.25pt;height:27.75pt" o:ole="">
            <v:imagedata r:id="rId28" o:title=""/>
          </v:shape>
          <o:OLEObject Type="Embed" ProgID="PBrush" ShapeID="_x0000_i1055" DrawAspect="Content" ObjectID="_1429108668" r:id="rId69"/>
        </w:object>
      </w:r>
      <w:r w:rsidRPr="00054143">
        <w:rPr>
          <w:rStyle w:val="SC73753"/>
          <w:b w:val="0"/>
        </w:rPr>
        <w:t xml:space="preserve"> basın.</w:t>
      </w: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bCs w:val="0"/>
        </w:rPr>
        <w:t>2.</w:t>
      </w:r>
      <w:r w:rsidRPr="00054143">
        <w:rPr>
          <w:rStyle w:val="SC73753"/>
          <w:b w:val="0"/>
        </w:rPr>
        <w:t>Aktarma alıcısını arayın.</w:t>
      </w: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bCs w:val="0"/>
        </w:rPr>
        <w:t>3.</w:t>
      </w:r>
      <w:r w:rsidRPr="00361A21">
        <w:rPr>
          <w:rStyle w:val="SC73753"/>
          <w:bCs w:val="0"/>
        </w:rPr>
        <w:t>Aktar</w:t>
      </w:r>
      <w:r w:rsidRPr="00054143">
        <w:rPr>
          <w:rStyle w:val="SC73753"/>
          <w:b w:val="0"/>
          <w:bCs w:val="0"/>
        </w:rPr>
        <w:t xml:space="preserve"> </w:t>
      </w:r>
      <w:r w:rsidRPr="00054143">
        <w:rPr>
          <w:rStyle w:val="SC73753"/>
          <w:b w:val="0"/>
        </w:rPr>
        <w:t xml:space="preserve">düğmesi veya </w:t>
      </w:r>
      <w:r w:rsidRPr="00361A21">
        <w:rPr>
          <w:rStyle w:val="SC73753"/>
          <w:bCs w:val="0"/>
        </w:rPr>
        <w:t xml:space="preserve">Aktar </w:t>
      </w:r>
      <w:r w:rsidRPr="00054143">
        <w:rPr>
          <w:rStyle w:val="SC73753"/>
          <w:b w:val="0"/>
        </w:rPr>
        <w:t>yazılım tuşuna basın (alıcı cevaplamadan önce veya sonra).</w:t>
      </w: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rPr>
        <w:t>Aktarım tamamlanır. Telefon ekranınızda onay metni görünür.</w:t>
      </w:r>
    </w:p>
    <w:p w:rsidR="0097265A" w:rsidRPr="00361A21" w:rsidRDefault="00E1668E" w:rsidP="0097265A">
      <w:pPr>
        <w:autoSpaceDE w:val="0"/>
        <w:autoSpaceDN w:val="0"/>
        <w:adjustRightInd w:val="0"/>
        <w:spacing w:before="520" w:after="100" w:line="240" w:lineRule="auto"/>
        <w:rPr>
          <w:rStyle w:val="SC73753"/>
        </w:rPr>
      </w:pPr>
      <w:r>
        <w:rPr>
          <w:rStyle w:val="SC73753"/>
          <w:bCs w:val="0"/>
        </w:rPr>
        <w:t>12</w:t>
      </w:r>
      <w:r w:rsidR="00361A21" w:rsidRPr="00361A21">
        <w:rPr>
          <w:rStyle w:val="SC73753"/>
          <w:bCs w:val="0"/>
        </w:rPr>
        <w:t>-</w:t>
      </w:r>
      <w:r w:rsidR="0097265A" w:rsidRPr="00361A21">
        <w:rPr>
          <w:rStyle w:val="SC73753"/>
          <w:bCs w:val="0"/>
        </w:rPr>
        <w:t xml:space="preserve"> Arama Geçmişi</w:t>
      </w:r>
    </w:p>
    <w:p w:rsidR="0097265A" w:rsidRPr="00054143" w:rsidRDefault="0097265A" w:rsidP="0097265A">
      <w:pPr>
        <w:autoSpaceDE w:val="0"/>
        <w:autoSpaceDN w:val="0"/>
        <w:adjustRightInd w:val="0"/>
        <w:spacing w:after="60" w:line="240" w:lineRule="auto"/>
        <w:rPr>
          <w:rStyle w:val="SC73753"/>
          <w:b w:val="0"/>
        </w:rPr>
      </w:pPr>
      <w:r w:rsidRPr="00367D61">
        <w:rPr>
          <w:rStyle w:val="SC73753"/>
          <w:bCs w:val="0"/>
        </w:rPr>
        <w:t>Arama Geçmişi</w:t>
      </w:r>
      <w:r w:rsidRPr="00054143">
        <w:rPr>
          <w:rStyle w:val="SC73753"/>
          <w:b w:val="0"/>
          <w:bCs w:val="0"/>
        </w:rPr>
        <w:t xml:space="preserve"> </w:t>
      </w:r>
      <w:r w:rsidRPr="00054143">
        <w:rPr>
          <w:rStyle w:val="SC73753"/>
          <w:b w:val="0"/>
        </w:rPr>
        <w:t xml:space="preserve">'ni seçmek için </w:t>
      </w:r>
      <w:r w:rsidRPr="00367D61">
        <w:rPr>
          <w:rStyle w:val="SC73753"/>
          <w:bCs w:val="0"/>
        </w:rPr>
        <w:t>Uygulamalar</w:t>
      </w:r>
      <w:r w:rsidRPr="00054143">
        <w:rPr>
          <w:rStyle w:val="SC73753"/>
          <w:b w:val="0"/>
          <w:bCs w:val="0"/>
        </w:rPr>
        <w:t xml:space="preserve"> </w:t>
      </w:r>
      <w:r w:rsidRPr="00054143">
        <w:rPr>
          <w:rStyle w:val="SC73753"/>
          <w:b w:val="0"/>
        </w:rPr>
        <w:t>düğmesine</w:t>
      </w:r>
      <w:r w:rsidR="00367D61" w:rsidRPr="008F05B2">
        <w:rPr>
          <w:rStyle w:val="SC73753"/>
        </w:rPr>
        <w:object w:dxaOrig="735" w:dyaOrig="480">
          <v:shape id="_x0000_i1056" type="#_x0000_t75" style="width:36.75pt;height:23.25pt" o:ole="">
            <v:imagedata r:id="rId10" o:title=""/>
          </v:shape>
          <o:OLEObject Type="Embed" ProgID="PBrush" ShapeID="_x0000_i1056" DrawAspect="Content" ObjectID="_1429108669" r:id="rId70"/>
        </w:object>
      </w:r>
      <w:r w:rsidRPr="00054143">
        <w:rPr>
          <w:rStyle w:val="SC73753"/>
          <w:b w:val="0"/>
        </w:rPr>
        <w:t xml:space="preserve"> basın.</w:t>
      </w:r>
    </w:p>
    <w:p w:rsidR="0097265A" w:rsidRPr="00054143" w:rsidRDefault="0097265A" w:rsidP="0097265A">
      <w:pPr>
        <w:autoSpaceDE w:val="0"/>
        <w:autoSpaceDN w:val="0"/>
        <w:adjustRightInd w:val="0"/>
        <w:spacing w:after="60" w:line="240" w:lineRule="auto"/>
        <w:rPr>
          <w:rStyle w:val="SC73753"/>
          <w:b w:val="0"/>
        </w:rPr>
      </w:pPr>
      <w:r w:rsidRPr="00054143">
        <w:rPr>
          <w:rStyle w:val="SC73753"/>
          <w:b w:val="0"/>
        </w:rPr>
        <w:t xml:space="preserve">Son 150 arama görüntülenir: </w:t>
      </w: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bCs w:val="0"/>
        </w:rPr>
        <w:t>•</w:t>
      </w:r>
      <w:r w:rsidRPr="00054143">
        <w:rPr>
          <w:rStyle w:val="SC73753"/>
          <w:b w:val="0"/>
        </w:rPr>
        <w:t xml:space="preserve">Cevapsız aramalar </w:t>
      </w:r>
      <w:r w:rsidR="00F62797">
        <w:rPr>
          <w:noProof/>
          <w:color w:val="000000"/>
          <w:sz w:val="28"/>
          <w:szCs w:val="28"/>
          <w:lang w:eastAsia="tr-TR"/>
        </w:rPr>
        <w:drawing>
          <wp:inline distT="0" distB="0" distL="0" distR="0">
            <wp:extent cx="299085" cy="233045"/>
            <wp:effectExtent l="0" t="0" r="5715" b="0"/>
            <wp:docPr id="51" name="Resi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9085" cy="233045"/>
                    </a:xfrm>
                    <a:prstGeom prst="rect">
                      <a:avLst/>
                    </a:prstGeom>
                    <a:noFill/>
                    <a:ln>
                      <a:noFill/>
                    </a:ln>
                  </pic:spPr>
                </pic:pic>
              </a:graphicData>
            </a:graphic>
          </wp:inline>
        </w:drawing>
      </w: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bCs w:val="0"/>
        </w:rPr>
        <w:t>•</w:t>
      </w:r>
      <w:r w:rsidRPr="00054143">
        <w:rPr>
          <w:rStyle w:val="SC73753"/>
          <w:b w:val="0"/>
        </w:rPr>
        <w:t xml:space="preserve">Giden aramalar </w:t>
      </w:r>
      <w:r w:rsidR="00F62797">
        <w:rPr>
          <w:noProof/>
          <w:color w:val="000000"/>
          <w:sz w:val="28"/>
          <w:szCs w:val="28"/>
          <w:lang w:eastAsia="tr-TR"/>
        </w:rPr>
        <w:drawing>
          <wp:inline distT="0" distB="0" distL="0" distR="0">
            <wp:extent cx="282575" cy="215900"/>
            <wp:effectExtent l="0" t="0" r="3175" b="0"/>
            <wp:docPr id="52" name="Resi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2575" cy="215900"/>
                    </a:xfrm>
                    <a:prstGeom prst="rect">
                      <a:avLst/>
                    </a:prstGeom>
                    <a:noFill/>
                    <a:ln>
                      <a:noFill/>
                    </a:ln>
                  </pic:spPr>
                </pic:pic>
              </a:graphicData>
            </a:graphic>
          </wp:inline>
        </w:drawing>
      </w:r>
    </w:p>
    <w:p w:rsidR="0097265A" w:rsidRDefault="0097265A" w:rsidP="0097265A">
      <w:pPr>
        <w:autoSpaceDE w:val="0"/>
        <w:autoSpaceDN w:val="0"/>
        <w:adjustRightInd w:val="0"/>
        <w:spacing w:after="60" w:line="240" w:lineRule="auto"/>
        <w:ind w:left="360"/>
        <w:rPr>
          <w:rStyle w:val="SC73753"/>
          <w:b w:val="0"/>
        </w:rPr>
      </w:pPr>
      <w:r w:rsidRPr="00054143">
        <w:rPr>
          <w:rStyle w:val="SC73753"/>
          <w:b w:val="0"/>
          <w:bCs w:val="0"/>
        </w:rPr>
        <w:t>•</w:t>
      </w:r>
      <w:r w:rsidRPr="00054143">
        <w:rPr>
          <w:rStyle w:val="SC73753"/>
          <w:b w:val="0"/>
        </w:rPr>
        <w:t xml:space="preserve">Gelen aramalar </w:t>
      </w:r>
      <w:r w:rsidR="00F62797">
        <w:rPr>
          <w:noProof/>
          <w:color w:val="000000"/>
          <w:sz w:val="28"/>
          <w:szCs w:val="28"/>
          <w:lang w:eastAsia="tr-TR"/>
        </w:rPr>
        <w:drawing>
          <wp:inline distT="0" distB="0" distL="0" distR="0">
            <wp:extent cx="266065" cy="215900"/>
            <wp:effectExtent l="0" t="0" r="635" b="0"/>
            <wp:docPr id="53" name="Resi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6065" cy="215900"/>
                    </a:xfrm>
                    <a:prstGeom prst="rect">
                      <a:avLst/>
                    </a:prstGeom>
                    <a:noFill/>
                    <a:ln>
                      <a:noFill/>
                    </a:ln>
                  </pic:spPr>
                </pic:pic>
              </a:graphicData>
            </a:graphic>
          </wp:inline>
        </w:drawing>
      </w:r>
    </w:p>
    <w:p w:rsidR="006D4673" w:rsidRPr="00054143" w:rsidRDefault="00F62797" w:rsidP="008D470B">
      <w:pPr>
        <w:autoSpaceDE w:val="0"/>
        <w:autoSpaceDN w:val="0"/>
        <w:adjustRightInd w:val="0"/>
        <w:spacing w:after="60" w:line="240" w:lineRule="auto"/>
        <w:rPr>
          <w:rStyle w:val="SC73753"/>
          <w:b w:val="0"/>
        </w:rPr>
      </w:pPr>
      <w:r>
        <w:rPr>
          <w:noProof/>
          <w:color w:val="000000"/>
          <w:sz w:val="28"/>
          <w:szCs w:val="28"/>
          <w:lang w:eastAsia="tr-TR"/>
        </w:rPr>
        <w:lastRenderedPageBreak/>
        <w:drawing>
          <wp:inline distT="0" distB="0" distL="0" distR="0">
            <wp:extent cx="5569585" cy="3590925"/>
            <wp:effectExtent l="0" t="0" r="0" b="9525"/>
            <wp:docPr id="5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569585" cy="3590925"/>
                    </a:xfrm>
                    <a:prstGeom prst="rect">
                      <a:avLst/>
                    </a:prstGeom>
                    <a:noFill/>
                    <a:ln>
                      <a:noFill/>
                    </a:ln>
                  </pic:spPr>
                </pic:pic>
              </a:graphicData>
            </a:graphic>
          </wp:inline>
        </w:drawing>
      </w:r>
    </w:p>
    <w:p w:rsidR="006D4673" w:rsidRDefault="006D4673" w:rsidP="0097265A">
      <w:pPr>
        <w:autoSpaceDE w:val="0"/>
        <w:autoSpaceDN w:val="0"/>
        <w:adjustRightInd w:val="0"/>
        <w:spacing w:after="60" w:line="240" w:lineRule="auto"/>
        <w:rPr>
          <w:rStyle w:val="SC73753"/>
          <w:b w:val="0"/>
        </w:rPr>
      </w:pPr>
    </w:p>
    <w:p w:rsidR="0097265A" w:rsidRPr="00054143" w:rsidRDefault="0097265A" w:rsidP="0097265A">
      <w:pPr>
        <w:autoSpaceDE w:val="0"/>
        <w:autoSpaceDN w:val="0"/>
        <w:adjustRightInd w:val="0"/>
        <w:spacing w:after="60" w:line="240" w:lineRule="auto"/>
        <w:rPr>
          <w:rStyle w:val="SC73753"/>
          <w:b w:val="0"/>
        </w:rPr>
      </w:pPr>
      <w:r w:rsidRPr="00054143">
        <w:rPr>
          <w:rStyle w:val="SC73753"/>
          <w:b w:val="0"/>
        </w:rPr>
        <w:t xml:space="preserve">Arama yapmak için bir numaraya iki defa dokunun. Bir aramaya gidin, Gezinti çubuğunda </w:t>
      </w:r>
      <w:r w:rsidRPr="003144AF">
        <w:rPr>
          <w:rStyle w:val="SC73753"/>
          <w:bCs w:val="0"/>
        </w:rPr>
        <w:t>Seç</w:t>
      </w:r>
      <w:r w:rsidRPr="00054143">
        <w:rPr>
          <w:rStyle w:val="SC73753"/>
          <w:b w:val="0"/>
          <w:bCs w:val="0"/>
        </w:rPr>
        <w:t xml:space="preserve"> </w:t>
      </w:r>
      <w:r w:rsidRPr="00054143">
        <w:rPr>
          <w:rStyle w:val="SC73753"/>
          <w:b w:val="0"/>
        </w:rPr>
        <w:t xml:space="preserve">düğmesine veya </w:t>
      </w:r>
      <w:r w:rsidRPr="003144AF">
        <w:rPr>
          <w:rStyle w:val="SC73753"/>
          <w:bCs w:val="0"/>
        </w:rPr>
        <w:t>Ara</w:t>
      </w:r>
      <w:r w:rsidRPr="00054143">
        <w:rPr>
          <w:rStyle w:val="SC73753"/>
          <w:b w:val="0"/>
          <w:bCs w:val="0"/>
        </w:rPr>
        <w:t xml:space="preserve"> </w:t>
      </w:r>
      <w:r w:rsidRPr="00054143">
        <w:rPr>
          <w:rStyle w:val="SC73753"/>
          <w:b w:val="0"/>
        </w:rPr>
        <w:t xml:space="preserve">yazılım tuşuna basın. </w:t>
      </w:r>
    </w:p>
    <w:p w:rsidR="008D470B" w:rsidRDefault="0097265A" w:rsidP="0097265A">
      <w:pPr>
        <w:autoSpaceDE w:val="0"/>
        <w:autoSpaceDN w:val="0"/>
        <w:adjustRightInd w:val="0"/>
        <w:spacing w:after="60" w:line="240" w:lineRule="auto"/>
        <w:rPr>
          <w:rStyle w:val="SC73753"/>
          <w:b w:val="0"/>
        </w:rPr>
      </w:pPr>
      <w:r w:rsidRPr="00054143">
        <w:rPr>
          <w:rStyle w:val="SC73753"/>
          <w:b w:val="0"/>
        </w:rPr>
        <w:t xml:space="preserve">Bir aramaya ait ayrıntıları görüntülemek için, aramayı vurgulayın ve şu yazılım tuşlarına basın: </w:t>
      </w:r>
      <w:r w:rsidRPr="003144AF">
        <w:rPr>
          <w:rStyle w:val="SC73753"/>
          <w:bCs w:val="0"/>
        </w:rPr>
        <w:t xml:space="preserve">Diğer </w:t>
      </w:r>
      <w:r w:rsidRPr="003144AF">
        <w:rPr>
          <w:rStyle w:val="SC73753"/>
        </w:rPr>
        <w:t xml:space="preserve">&gt; </w:t>
      </w:r>
      <w:r w:rsidRPr="003144AF">
        <w:rPr>
          <w:rStyle w:val="SC73753"/>
          <w:bCs w:val="0"/>
        </w:rPr>
        <w:t>Ayrıntılar</w:t>
      </w:r>
      <w:r w:rsidRPr="00054143">
        <w:rPr>
          <w:rStyle w:val="SC73753"/>
          <w:b w:val="0"/>
        </w:rPr>
        <w:t>.</w:t>
      </w:r>
    </w:p>
    <w:p w:rsidR="008D470B" w:rsidRDefault="008D470B" w:rsidP="0097265A">
      <w:pPr>
        <w:autoSpaceDE w:val="0"/>
        <w:autoSpaceDN w:val="0"/>
        <w:adjustRightInd w:val="0"/>
        <w:spacing w:after="60" w:line="240" w:lineRule="auto"/>
        <w:rPr>
          <w:rStyle w:val="SC73753"/>
          <w:b w:val="0"/>
        </w:rPr>
      </w:pPr>
    </w:p>
    <w:p w:rsidR="006D4673" w:rsidRDefault="00F62797" w:rsidP="0097265A">
      <w:pPr>
        <w:autoSpaceDE w:val="0"/>
        <w:autoSpaceDN w:val="0"/>
        <w:adjustRightInd w:val="0"/>
        <w:spacing w:after="60" w:line="240" w:lineRule="auto"/>
        <w:rPr>
          <w:rStyle w:val="SC73753"/>
          <w:b w:val="0"/>
        </w:rPr>
      </w:pPr>
      <w:r>
        <w:rPr>
          <w:noProof/>
          <w:color w:val="000000"/>
          <w:sz w:val="28"/>
          <w:szCs w:val="28"/>
          <w:lang w:eastAsia="tr-TR"/>
        </w:rPr>
        <w:drawing>
          <wp:inline distT="0" distB="0" distL="0" distR="0">
            <wp:extent cx="5619115" cy="3641090"/>
            <wp:effectExtent l="0" t="0" r="635" b="0"/>
            <wp:docPr id="5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619115" cy="3641090"/>
                    </a:xfrm>
                    <a:prstGeom prst="rect">
                      <a:avLst/>
                    </a:prstGeom>
                    <a:noFill/>
                    <a:ln>
                      <a:noFill/>
                    </a:ln>
                  </pic:spPr>
                </pic:pic>
              </a:graphicData>
            </a:graphic>
          </wp:inline>
        </w:drawing>
      </w:r>
    </w:p>
    <w:p w:rsidR="006D4673" w:rsidRPr="00054143" w:rsidRDefault="006D4673" w:rsidP="0097265A">
      <w:pPr>
        <w:autoSpaceDE w:val="0"/>
        <w:autoSpaceDN w:val="0"/>
        <w:adjustRightInd w:val="0"/>
        <w:spacing w:after="60" w:line="240" w:lineRule="auto"/>
        <w:rPr>
          <w:rStyle w:val="SC73753"/>
          <w:b w:val="0"/>
        </w:rPr>
      </w:pPr>
    </w:p>
    <w:p w:rsidR="0097265A" w:rsidRPr="004249B2" w:rsidRDefault="0097265A" w:rsidP="0097265A">
      <w:pPr>
        <w:autoSpaceDE w:val="0"/>
        <w:autoSpaceDN w:val="0"/>
        <w:adjustRightInd w:val="0"/>
        <w:spacing w:before="180" w:after="20" w:line="240" w:lineRule="auto"/>
        <w:rPr>
          <w:rStyle w:val="SC73753"/>
        </w:rPr>
      </w:pPr>
      <w:r w:rsidRPr="004249B2">
        <w:rPr>
          <w:rStyle w:val="SC73753"/>
          <w:bCs w:val="0"/>
        </w:rPr>
        <w:t>Yeni cevapsız aramaları görüntüleyin</w:t>
      </w:r>
    </w:p>
    <w:p w:rsidR="0097265A" w:rsidRPr="00054143" w:rsidRDefault="0097265A" w:rsidP="0097265A">
      <w:pPr>
        <w:autoSpaceDE w:val="0"/>
        <w:autoSpaceDN w:val="0"/>
        <w:adjustRightInd w:val="0"/>
        <w:spacing w:after="60" w:line="240" w:lineRule="auto"/>
        <w:rPr>
          <w:rStyle w:val="SC73753"/>
          <w:b w:val="0"/>
        </w:rPr>
      </w:pPr>
      <w:r w:rsidRPr="00054143">
        <w:rPr>
          <w:rStyle w:val="SC73753"/>
          <w:b w:val="0"/>
        </w:rPr>
        <w:t xml:space="preserve">Ekranın sağ tarafındaki (cevapsız aramalar görünebilir) Cevapsız Aramalar simgesinin yanında bulunan </w:t>
      </w:r>
      <w:r w:rsidR="00F62797">
        <w:rPr>
          <w:noProof/>
          <w:color w:val="000000"/>
          <w:sz w:val="28"/>
          <w:szCs w:val="28"/>
          <w:lang w:eastAsia="tr-TR"/>
        </w:rPr>
        <w:drawing>
          <wp:inline distT="0" distB="0" distL="0" distR="0">
            <wp:extent cx="249555" cy="266065"/>
            <wp:effectExtent l="0" t="0" r="0" b="635"/>
            <wp:docPr id="56" name="Resim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9555" cy="266065"/>
                    </a:xfrm>
                    <a:prstGeom prst="rect">
                      <a:avLst/>
                    </a:prstGeom>
                    <a:noFill/>
                    <a:ln>
                      <a:noFill/>
                    </a:ln>
                  </pic:spPr>
                </pic:pic>
              </a:graphicData>
            </a:graphic>
          </wp:inline>
        </w:drawing>
      </w:r>
      <w:r w:rsidRPr="00054143">
        <w:rPr>
          <w:rStyle w:val="SC73753"/>
          <w:b w:val="0"/>
        </w:rPr>
        <w:t>oturum düğmesine</w:t>
      </w:r>
      <w:r w:rsidR="00F62797">
        <w:rPr>
          <w:noProof/>
          <w:color w:val="000000"/>
          <w:sz w:val="28"/>
          <w:szCs w:val="28"/>
          <w:lang w:eastAsia="tr-TR"/>
        </w:rPr>
        <w:drawing>
          <wp:inline distT="0" distB="0" distL="0" distR="0">
            <wp:extent cx="282575" cy="199390"/>
            <wp:effectExtent l="0" t="0" r="3175" b="0"/>
            <wp:docPr id="57" name="Resi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2575" cy="199390"/>
                    </a:xfrm>
                    <a:prstGeom prst="rect">
                      <a:avLst/>
                    </a:prstGeom>
                    <a:noFill/>
                    <a:ln>
                      <a:noFill/>
                    </a:ln>
                  </pic:spPr>
                </pic:pic>
              </a:graphicData>
            </a:graphic>
          </wp:inline>
        </w:drawing>
      </w:r>
      <w:r w:rsidRPr="00054143">
        <w:rPr>
          <w:rStyle w:val="SC73753"/>
          <w:b w:val="0"/>
        </w:rPr>
        <w:t xml:space="preserve"> basın. Yeni (henüz görüntülenmemiş) cevapsız aramalarınız olduğunda bu alanda Cevapsız Aramalar simgesi görünür. </w:t>
      </w:r>
    </w:p>
    <w:p w:rsidR="0097265A" w:rsidRPr="00054143" w:rsidRDefault="0097265A" w:rsidP="0097265A">
      <w:pPr>
        <w:autoSpaceDE w:val="0"/>
        <w:autoSpaceDN w:val="0"/>
        <w:adjustRightInd w:val="0"/>
        <w:spacing w:after="60" w:line="240" w:lineRule="auto"/>
        <w:rPr>
          <w:rStyle w:val="SC73753"/>
          <w:b w:val="0"/>
        </w:rPr>
      </w:pPr>
      <w:r w:rsidRPr="00054143">
        <w:rPr>
          <w:rStyle w:val="SC73753"/>
          <w:b w:val="0"/>
        </w:rPr>
        <w:t xml:space="preserve">Arama geçmişini açıp </w:t>
      </w:r>
      <w:r w:rsidRPr="004249B2">
        <w:rPr>
          <w:rStyle w:val="SC73753"/>
          <w:bCs w:val="0"/>
        </w:rPr>
        <w:t>Cevapsız Aramalar</w:t>
      </w:r>
      <w:r w:rsidRPr="00054143">
        <w:rPr>
          <w:rStyle w:val="SC73753"/>
          <w:b w:val="0"/>
          <w:bCs w:val="0"/>
        </w:rPr>
        <w:t xml:space="preserve"> </w:t>
      </w:r>
      <w:r w:rsidRPr="00054143">
        <w:rPr>
          <w:rStyle w:val="SC73753"/>
          <w:b w:val="0"/>
        </w:rPr>
        <w:t>yazılım tuşuna basarak da cevapsız aramalar geçmişinizi görüntüleyebilirsiniz.</w:t>
      </w:r>
    </w:p>
    <w:p w:rsidR="0097265A" w:rsidRPr="00EE61F7" w:rsidRDefault="00E1668E" w:rsidP="0097265A">
      <w:pPr>
        <w:autoSpaceDE w:val="0"/>
        <w:autoSpaceDN w:val="0"/>
        <w:adjustRightInd w:val="0"/>
        <w:spacing w:before="520" w:after="100" w:line="240" w:lineRule="auto"/>
        <w:rPr>
          <w:rStyle w:val="SC73753"/>
          <w:color w:val="auto"/>
        </w:rPr>
      </w:pPr>
      <w:r w:rsidRPr="00EE61F7">
        <w:rPr>
          <w:rStyle w:val="SC73753"/>
          <w:bCs w:val="0"/>
          <w:color w:val="auto"/>
        </w:rPr>
        <w:t>13</w:t>
      </w:r>
      <w:r w:rsidR="0097265A" w:rsidRPr="00EE61F7">
        <w:rPr>
          <w:rStyle w:val="SC73753"/>
          <w:bCs w:val="0"/>
          <w:color w:val="auto"/>
        </w:rPr>
        <w:t xml:space="preserve"> </w:t>
      </w:r>
      <w:r w:rsidR="004249B2" w:rsidRPr="00EE61F7">
        <w:rPr>
          <w:rStyle w:val="SC73753"/>
          <w:bCs w:val="0"/>
          <w:color w:val="auto"/>
        </w:rPr>
        <w:t>-</w:t>
      </w:r>
      <w:r w:rsidR="0097265A" w:rsidRPr="00EE61F7">
        <w:rPr>
          <w:rStyle w:val="SC73753"/>
          <w:bCs w:val="0"/>
          <w:color w:val="auto"/>
        </w:rPr>
        <w:t>Dizinler</w:t>
      </w:r>
    </w:p>
    <w:p w:rsidR="0097265A" w:rsidRPr="00EE61F7" w:rsidRDefault="0097265A" w:rsidP="0097265A">
      <w:pPr>
        <w:autoSpaceDE w:val="0"/>
        <w:autoSpaceDN w:val="0"/>
        <w:adjustRightInd w:val="0"/>
        <w:spacing w:after="60" w:line="240" w:lineRule="auto"/>
        <w:ind w:left="360"/>
        <w:rPr>
          <w:rStyle w:val="SC73753"/>
          <w:b w:val="0"/>
          <w:color w:val="auto"/>
        </w:rPr>
      </w:pPr>
      <w:r w:rsidRPr="00EE61F7">
        <w:rPr>
          <w:rStyle w:val="SC73753"/>
          <w:b w:val="0"/>
          <w:bCs w:val="0"/>
          <w:color w:val="auto"/>
        </w:rPr>
        <w:t xml:space="preserve">1.Kişiler </w:t>
      </w:r>
      <w:r w:rsidRPr="00EE61F7">
        <w:rPr>
          <w:rStyle w:val="SC73753"/>
          <w:b w:val="0"/>
          <w:color w:val="auto"/>
        </w:rPr>
        <w:t xml:space="preserve">düğmesine </w:t>
      </w:r>
      <w:r w:rsidR="001B30ED" w:rsidRPr="00EE61F7">
        <w:rPr>
          <w:rFonts w:ascii="Times New Roman" w:hAnsi="Times New Roman"/>
        </w:rPr>
        <w:object w:dxaOrig="720" w:dyaOrig="525">
          <v:shape id="_x0000_i1057" type="#_x0000_t75" style="width:36.75pt;height:26.25pt" o:ole="">
            <v:imagedata r:id="rId12" o:title=""/>
          </v:shape>
          <o:OLEObject Type="Embed" ProgID="PBrush" ShapeID="_x0000_i1057" DrawAspect="Content" ObjectID="_1429108670" r:id="rId78"/>
        </w:object>
      </w:r>
      <w:r w:rsidRPr="00EE61F7">
        <w:rPr>
          <w:rStyle w:val="SC73753"/>
          <w:b w:val="0"/>
          <w:color w:val="auto"/>
        </w:rPr>
        <w:t>basarak bir dizin seçin.</w:t>
      </w:r>
    </w:p>
    <w:p w:rsidR="0097265A" w:rsidRPr="00EE61F7" w:rsidRDefault="0097265A" w:rsidP="0097265A">
      <w:pPr>
        <w:autoSpaceDE w:val="0"/>
        <w:autoSpaceDN w:val="0"/>
        <w:adjustRightInd w:val="0"/>
        <w:spacing w:after="60" w:line="240" w:lineRule="auto"/>
        <w:ind w:left="360"/>
        <w:rPr>
          <w:rStyle w:val="SC73753"/>
          <w:b w:val="0"/>
          <w:color w:val="auto"/>
        </w:rPr>
      </w:pPr>
      <w:r w:rsidRPr="00EE61F7">
        <w:rPr>
          <w:rStyle w:val="SC73753"/>
          <w:b w:val="0"/>
          <w:bCs w:val="0"/>
          <w:color w:val="auto"/>
        </w:rPr>
        <w:t>2.</w:t>
      </w:r>
      <w:r w:rsidRPr="00EE61F7">
        <w:rPr>
          <w:rStyle w:val="SC73753"/>
          <w:b w:val="0"/>
          <w:color w:val="auto"/>
        </w:rPr>
        <w:t xml:space="preserve">Arama ölçütünü girerek </w:t>
      </w:r>
      <w:r w:rsidRPr="00EE61F7">
        <w:rPr>
          <w:rStyle w:val="SC73753"/>
          <w:bCs w:val="0"/>
          <w:color w:val="auto"/>
        </w:rPr>
        <w:t xml:space="preserve">Gönder </w:t>
      </w:r>
      <w:r w:rsidRPr="00EE61F7">
        <w:rPr>
          <w:rStyle w:val="SC73753"/>
          <w:b w:val="0"/>
          <w:color w:val="auto"/>
        </w:rPr>
        <w:t>seçeneğine basın.</w:t>
      </w:r>
    </w:p>
    <w:p w:rsidR="0097265A" w:rsidRPr="00EE61F7" w:rsidRDefault="0097265A" w:rsidP="0097265A">
      <w:pPr>
        <w:autoSpaceDE w:val="0"/>
        <w:autoSpaceDN w:val="0"/>
        <w:adjustRightInd w:val="0"/>
        <w:spacing w:after="60" w:line="240" w:lineRule="auto"/>
        <w:ind w:left="360"/>
        <w:rPr>
          <w:rStyle w:val="SC73753"/>
          <w:b w:val="0"/>
          <w:color w:val="auto"/>
        </w:rPr>
      </w:pPr>
      <w:r w:rsidRPr="00EE61F7">
        <w:rPr>
          <w:rStyle w:val="SC73753"/>
          <w:b w:val="0"/>
          <w:bCs w:val="0"/>
          <w:color w:val="auto"/>
        </w:rPr>
        <w:t>3.</w:t>
      </w:r>
      <w:r w:rsidRPr="00EE61F7">
        <w:rPr>
          <w:rStyle w:val="SC73753"/>
          <w:b w:val="0"/>
          <w:color w:val="auto"/>
        </w:rPr>
        <w:t xml:space="preserve">Arama yapmak için bir listeye iki defa dokunun. Bir listeye gidin, Gezinti çubuğunda </w:t>
      </w:r>
      <w:r w:rsidRPr="00EE61F7">
        <w:rPr>
          <w:rStyle w:val="SC73753"/>
          <w:bCs w:val="0"/>
          <w:color w:val="auto"/>
        </w:rPr>
        <w:t>Seç</w:t>
      </w:r>
      <w:r w:rsidRPr="00EE61F7">
        <w:rPr>
          <w:rStyle w:val="SC73753"/>
          <w:b w:val="0"/>
          <w:bCs w:val="0"/>
          <w:color w:val="auto"/>
        </w:rPr>
        <w:t xml:space="preserve"> </w:t>
      </w:r>
      <w:r w:rsidRPr="00EE61F7">
        <w:rPr>
          <w:rStyle w:val="SC73753"/>
          <w:b w:val="0"/>
          <w:color w:val="auto"/>
        </w:rPr>
        <w:t xml:space="preserve">düğmesine veya </w:t>
      </w:r>
      <w:r w:rsidRPr="00EE61F7">
        <w:rPr>
          <w:rStyle w:val="SC73753"/>
          <w:bCs w:val="0"/>
          <w:color w:val="auto"/>
        </w:rPr>
        <w:t>Ara</w:t>
      </w:r>
      <w:r w:rsidRPr="00EE61F7">
        <w:rPr>
          <w:rStyle w:val="SC73753"/>
          <w:b w:val="0"/>
          <w:bCs w:val="0"/>
          <w:color w:val="auto"/>
        </w:rPr>
        <w:t xml:space="preserve"> </w:t>
      </w:r>
      <w:r w:rsidRPr="00EE61F7">
        <w:rPr>
          <w:rStyle w:val="SC73753"/>
          <w:b w:val="0"/>
          <w:color w:val="auto"/>
        </w:rPr>
        <w:t xml:space="preserve">yazılım tuşuna basın. </w:t>
      </w:r>
    </w:p>
    <w:p w:rsidR="0097265A" w:rsidRPr="00EE61F7" w:rsidRDefault="00E1668E" w:rsidP="0097265A">
      <w:pPr>
        <w:autoSpaceDE w:val="0"/>
        <w:autoSpaceDN w:val="0"/>
        <w:adjustRightInd w:val="0"/>
        <w:spacing w:before="520" w:after="100" w:line="240" w:lineRule="auto"/>
        <w:rPr>
          <w:rStyle w:val="SC73753"/>
          <w:color w:val="auto"/>
        </w:rPr>
      </w:pPr>
      <w:r w:rsidRPr="00EE61F7">
        <w:rPr>
          <w:rStyle w:val="SC73753"/>
          <w:bCs w:val="0"/>
          <w:color w:val="auto"/>
        </w:rPr>
        <w:t>14</w:t>
      </w:r>
      <w:r w:rsidR="0057083E" w:rsidRPr="00EE61F7">
        <w:rPr>
          <w:rStyle w:val="SC73753"/>
          <w:bCs w:val="0"/>
          <w:color w:val="auto"/>
        </w:rPr>
        <w:t>-</w:t>
      </w:r>
      <w:r w:rsidR="0097265A" w:rsidRPr="00EE61F7">
        <w:rPr>
          <w:rStyle w:val="SC73753"/>
          <w:bCs w:val="0"/>
          <w:color w:val="auto"/>
        </w:rPr>
        <w:t xml:space="preserve"> Paylaşılan Hatlar</w:t>
      </w:r>
    </w:p>
    <w:p w:rsidR="0097265A" w:rsidRPr="00EE61F7" w:rsidRDefault="0097265A" w:rsidP="0097265A">
      <w:pPr>
        <w:autoSpaceDE w:val="0"/>
        <w:autoSpaceDN w:val="0"/>
        <w:adjustRightInd w:val="0"/>
        <w:spacing w:after="60" w:line="240" w:lineRule="auto"/>
        <w:rPr>
          <w:rStyle w:val="SC73753"/>
          <w:b w:val="0"/>
          <w:color w:val="auto"/>
        </w:rPr>
      </w:pPr>
      <w:r w:rsidRPr="00EE61F7">
        <w:rPr>
          <w:rStyle w:val="SC73753"/>
          <w:b w:val="0"/>
          <w:color w:val="auto"/>
        </w:rPr>
        <w:t xml:space="preserve">İş arkadaşınız veya yönetici asistanıyla ortak kullandığınız bir hat varsa: </w:t>
      </w:r>
    </w:p>
    <w:p w:rsidR="0097265A" w:rsidRPr="00EE61F7" w:rsidRDefault="0097265A" w:rsidP="0097265A">
      <w:pPr>
        <w:autoSpaceDE w:val="0"/>
        <w:autoSpaceDN w:val="0"/>
        <w:adjustRightInd w:val="0"/>
        <w:spacing w:after="60" w:line="240" w:lineRule="auto"/>
        <w:ind w:left="360"/>
        <w:rPr>
          <w:rStyle w:val="SC73753"/>
          <w:b w:val="0"/>
          <w:color w:val="auto"/>
        </w:rPr>
      </w:pPr>
      <w:r w:rsidRPr="00EE61F7">
        <w:rPr>
          <w:rStyle w:val="SC73753"/>
          <w:b w:val="0"/>
          <w:bCs w:val="0"/>
          <w:color w:val="auto"/>
        </w:rPr>
        <w:t>•</w:t>
      </w:r>
      <w:r w:rsidRPr="00EE61F7">
        <w:rPr>
          <w:rStyle w:val="SC73753"/>
          <w:b w:val="0"/>
          <w:color w:val="auto"/>
        </w:rPr>
        <w:t xml:space="preserve">Siz veya iş arkadaşınız paylaşılan hattaki aramayı cevaplayabilir. </w:t>
      </w:r>
    </w:p>
    <w:p w:rsidR="0097265A" w:rsidRPr="00EE61F7" w:rsidRDefault="0097265A" w:rsidP="0097265A">
      <w:pPr>
        <w:autoSpaceDE w:val="0"/>
        <w:autoSpaceDN w:val="0"/>
        <w:adjustRightInd w:val="0"/>
        <w:spacing w:after="60" w:line="240" w:lineRule="auto"/>
        <w:ind w:left="360"/>
        <w:rPr>
          <w:rStyle w:val="SC73753"/>
          <w:b w:val="0"/>
          <w:color w:val="auto"/>
        </w:rPr>
      </w:pPr>
      <w:r w:rsidRPr="00EE61F7">
        <w:rPr>
          <w:rStyle w:val="SC73753"/>
          <w:b w:val="0"/>
          <w:bCs w:val="0"/>
          <w:color w:val="auto"/>
        </w:rPr>
        <w:t>•</w:t>
      </w:r>
      <w:r w:rsidRPr="00EE61F7">
        <w:rPr>
          <w:rStyle w:val="SC73753"/>
          <w:b w:val="0"/>
          <w:color w:val="auto"/>
        </w:rPr>
        <w:t xml:space="preserve">İş arkadaşınıza paylaşılan hattan bir arama geldiğinde paylaşılan hat düğmesi </w:t>
      </w:r>
      <w:r w:rsidR="00F62797">
        <w:rPr>
          <w:noProof/>
          <w:sz w:val="28"/>
          <w:szCs w:val="28"/>
          <w:lang w:eastAsia="tr-TR"/>
        </w:rPr>
        <w:drawing>
          <wp:inline distT="0" distB="0" distL="0" distR="0">
            <wp:extent cx="299085" cy="215900"/>
            <wp:effectExtent l="0" t="0" r="5715" b="0"/>
            <wp:docPr id="59" name="Resim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9085" cy="215900"/>
                    </a:xfrm>
                    <a:prstGeom prst="rect">
                      <a:avLst/>
                    </a:prstGeom>
                    <a:noFill/>
                    <a:ln>
                      <a:noFill/>
                    </a:ln>
                  </pic:spPr>
                </pic:pic>
              </a:graphicData>
            </a:graphic>
          </wp:inline>
        </w:drawing>
      </w:r>
      <w:r w:rsidRPr="00EE61F7">
        <w:rPr>
          <w:rStyle w:val="SC73753"/>
          <w:b w:val="0"/>
          <w:color w:val="auto"/>
        </w:rPr>
        <w:t xml:space="preserve">sabit kırmızı renkte yanar ve arama ekranda görünür. </w:t>
      </w:r>
    </w:p>
    <w:p w:rsidR="0097265A" w:rsidRPr="00EE61F7" w:rsidRDefault="0097265A" w:rsidP="0097265A">
      <w:pPr>
        <w:autoSpaceDE w:val="0"/>
        <w:autoSpaceDN w:val="0"/>
        <w:adjustRightInd w:val="0"/>
        <w:spacing w:after="60" w:line="240" w:lineRule="auto"/>
        <w:ind w:left="360"/>
        <w:rPr>
          <w:rStyle w:val="SC73753"/>
          <w:b w:val="0"/>
          <w:color w:val="auto"/>
        </w:rPr>
      </w:pPr>
      <w:r w:rsidRPr="00EE61F7">
        <w:rPr>
          <w:rStyle w:val="SC73753"/>
          <w:b w:val="0"/>
          <w:bCs w:val="0"/>
          <w:color w:val="auto"/>
        </w:rPr>
        <w:t>•</w:t>
      </w:r>
      <w:r w:rsidRPr="00EE61F7">
        <w:rPr>
          <w:rStyle w:val="SC73753"/>
          <w:b w:val="0"/>
          <w:color w:val="auto"/>
        </w:rPr>
        <w:t xml:space="preserve">İş arkadaşınız bir aramayı beklemeye aldığında telefonunuzdaki oturum düğmesi </w:t>
      </w:r>
      <w:r w:rsidR="00F62797">
        <w:rPr>
          <w:noProof/>
          <w:sz w:val="28"/>
          <w:szCs w:val="28"/>
          <w:lang w:eastAsia="tr-TR"/>
        </w:rPr>
        <w:drawing>
          <wp:inline distT="0" distB="0" distL="0" distR="0">
            <wp:extent cx="315595" cy="233045"/>
            <wp:effectExtent l="0" t="0" r="8255" b="0"/>
            <wp:docPr id="60" name="Resim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5595" cy="233045"/>
                    </a:xfrm>
                    <a:prstGeom prst="rect">
                      <a:avLst/>
                    </a:prstGeom>
                    <a:noFill/>
                    <a:ln>
                      <a:noFill/>
                    </a:ln>
                  </pic:spPr>
                </pic:pic>
              </a:graphicData>
            </a:graphic>
          </wp:inline>
        </w:drawing>
      </w:r>
      <w:r w:rsidRPr="00EE61F7">
        <w:rPr>
          <w:rStyle w:val="SC73753"/>
          <w:b w:val="0"/>
          <w:color w:val="auto"/>
        </w:rPr>
        <w:t xml:space="preserve">kırmızı yanıp sönmeye başlar. Aramaya siz veya iş arkadaşınız devam edebilirsiniz. </w:t>
      </w:r>
    </w:p>
    <w:p w:rsidR="0097265A" w:rsidRPr="00EE61F7" w:rsidRDefault="0097265A" w:rsidP="0097265A">
      <w:pPr>
        <w:autoSpaceDE w:val="0"/>
        <w:autoSpaceDN w:val="0"/>
        <w:adjustRightInd w:val="0"/>
        <w:spacing w:before="180" w:after="20" w:line="240" w:lineRule="auto"/>
        <w:rPr>
          <w:rStyle w:val="SC73753"/>
          <w:color w:val="auto"/>
        </w:rPr>
      </w:pPr>
      <w:r w:rsidRPr="00EE61F7">
        <w:rPr>
          <w:rStyle w:val="SC73753"/>
          <w:bCs w:val="0"/>
          <w:color w:val="auto"/>
        </w:rPr>
        <w:t>Gizlilik ve Katılım</w:t>
      </w:r>
    </w:p>
    <w:p w:rsidR="0097265A" w:rsidRPr="00EE61F7" w:rsidRDefault="0097265A" w:rsidP="0097265A">
      <w:pPr>
        <w:autoSpaceDE w:val="0"/>
        <w:autoSpaceDN w:val="0"/>
        <w:adjustRightInd w:val="0"/>
        <w:spacing w:after="60" w:line="240" w:lineRule="auto"/>
        <w:rPr>
          <w:rStyle w:val="SC73753"/>
          <w:b w:val="0"/>
          <w:color w:val="auto"/>
        </w:rPr>
      </w:pPr>
      <w:r w:rsidRPr="00EE61F7">
        <w:rPr>
          <w:rStyle w:val="SC73753"/>
          <w:b w:val="0"/>
          <w:color w:val="auto"/>
        </w:rPr>
        <w:t>Siz ve iş arkadaşınız Gizlilik özelliğini kullanarak aramaların diğer kişilerin ekranında görünmesini engelleyebilirsiniz.</w:t>
      </w:r>
    </w:p>
    <w:p w:rsidR="0097265A" w:rsidRPr="00EE61F7" w:rsidRDefault="0097265A" w:rsidP="0097265A">
      <w:pPr>
        <w:autoSpaceDE w:val="0"/>
        <w:autoSpaceDN w:val="0"/>
        <w:adjustRightInd w:val="0"/>
        <w:spacing w:after="60" w:line="240" w:lineRule="auto"/>
        <w:rPr>
          <w:rStyle w:val="SC73753"/>
          <w:b w:val="0"/>
          <w:color w:val="auto"/>
        </w:rPr>
      </w:pPr>
      <w:r w:rsidRPr="00EE61F7">
        <w:rPr>
          <w:rStyle w:val="SC73753"/>
          <w:b w:val="0"/>
          <w:color w:val="auto"/>
        </w:rPr>
        <w:t xml:space="preserve">İş arkadaşınız Gizlilik özelliğini kullanmıyorsa, paylaşılan hattaki bir konuşmaya “katılmak” için telefonunuzdaki kırmızı oturum düğmesine </w:t>
      </w:r>
      <w:r w:rsidR="00F62797">
        <w:rPr>
          <w:noProof/>
          <w:sz w:val="28"/>
          <w:szCs w:val="28"/>
          <w:lang w:eastAsia="tr-TR"/>
        </w:rPr>
        <w:drawing>
          <wp:inline distT="0" distB="0" distL="0" distR="0">
            <wp:extent cx="315595" cy="233045"/>
            <wp:effectExtent l="0" t="0" r="8255" b="0"/>
            <wp:docPr id="61" name="Resi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5595" cy="233045"/>
                    </a:xfrm>
                    <a:prstGeom prst="rect">
                      <a:avLst/>
                    </a:prstGeom>
                    <a:noFill/>
                    <a:ln>
                      <a:noFill/>
                    </a:ln>
                  </pic:spPr>
                </pic:pic>
              </a:graphicData>
            </a:graphic>
          </wp:inline>
        </w:drawing>
      </w:r>
      <w:r w:rsidRPr="00EE61F7">
        <w:rPr>
          <w:rStyle w:val="SC73753"/>
          <w:b w:val="0"/>
          <w:color w:val="auto"/>
        </w:rPr>
        <w:t>basarak bir konferans başlatabilirsiniz.</w:t>
      </w:r>
    </w:p>
    <w:p w:rsidR="0097265A" w:rsidRPr="00EE61F7" w:rsidRDefault="00E1668E" w:rsidP="0097265A">
      <w:pPr>
        <w:autoSpaceDE w:val="0"/>
        <w:autoSpaceDN w:val="0"/>
        <w:adjustRightInd w:val="0"/>
        <w:spacing w:before="520" w:after="100" w:line="240" w:lineRule="auto"/>
        <w:rPr>
          <w:rStyle w:val="SC73753"/>
          <w:color w:val="auto"/>
        </w:rPr>
      </w:pPr>
      <w:r w:rsidRPr="00EE61F7">
        <w:rPr>
          <w:rStyle w:val="SC73753"/>
          <w:bCs w:val="0"/>
          <w:color w:val="auto"/>
        </w:rPr>
        <w:t>15</w:t>
      </w:r>
      <w:r w:rsidR="0097265A" w:rsidRPr="00EE61F7">
        <w:rPr>
          <w:rStyle w:val="SC73753"/>
          <w:bCs w:val="0"/>
          <w:color w:val="auto"/>
        </w:rPr>
        <w:t xml:space="preserve"> </w:t>
      </w:r>
      <w:r w:rsidR="00121226" w:rsidRPr="00EE61F7">
        <w:rPr>
          <w:rStyle w:val="SC73753"/>
          <w:bCs w:val="0"/>
          <w:color w:val="auto"/>
        </w:rPr>
        <w:t>-</w:t>
      </w:r>
      <w:r w:rsidR="0097265A" w:rsidRPr="00EE61F7">
        <w:rPr>
          <w:rStyle w:val="SC73753"/>
          <w:bCs w:val="0"/>
          <w:color w:val="auto"/>
        </w:rPr>
        <w:t>Sesli Posta</w:t>
      </w:r>
    </w:p>
    <w:p w:rsidR="0097265A" w:rsidRPr="00EE61F7" w:rsidRDefault="0097265A" w:rsidP="0097265A">
      <w:pPr>
        <w:autoSpaceDE w:val="0"/>
        <w:autoSpaceDN w:val="0"/>
        <w:adjustRightInd w:val="0"/>
        <w:spacing w:after="60" w:line="240" w:lineRule="auto"/>
        <w:rPr>
          <w:rStyle w:val="SC73753"/>
          <w:b w:val="0"/>
          <w:color w:val="auto"/>
        </w:rPr>
      </w:pPr>
      <w:r w:rsidRPr="00EE61F7">
        <w:rPr>
          <w:rStyle w:val="SC73753"/>
          <w:b w:val="0"/>
          <w:color w:val="auto"/>
        </w:rPr>
        <w:t xml:space="preserve">Yeni mesaj uyarıları: </w:t>
      </w:r>
    </w:p>
    <w:p w:rsidR="0097265A" w:rsidRPr="00EE61F7" w:rsidRDefault="0097265A" w:rsidP="0097265A">
      <w:pPr>
        <w:autoSpaceDE w:val="0"/>
        <w:autoSpaceDN w:val="0"/>
        <w:adjustRightInd w:val="0"/>
        <w:spacing w:after="60" w:line="240" w:lineRule="auto"/>
        <w:ind w:left="360"/>
        <w:rPr>
          <w:rStyle w:val="SC73753"/>
          <w:b w:val="0"/>
          <w:color w:val="auto"/>
        </w:rPr>
      </w:pPr>
      <w:r w:rsidRPr="00EE61F7">
        <w:rPr>
          <w:rStyle w:val="SC73753"/>
          <w:b w:val="0"/>
          <w:bCs w:val="0"/>
          <w:color w:val="auto"/>
        </w:rPr>
        <w:t>•</w:t>
      </w:r>
      <w:r w:rsidRPr="00EE61F7">
        <w:rPr>
          <w:rStyle w:val="SC73753"/>
          <w:b w:val="0"/>
          <w:color w:val="auto"/>
        </w:rPr>
        <w:t xml:space="preserve">Ahize üstünde sabit kırmızı ışık. </w:t>
      </w:r>
    </w:p>
    <w:p w:rsidR="0097265A" w:rsidRPr="00EE61F7" w:rsidRDefault="0097265A" w:rsidP="0097265A">
      <w:pPr>
        <w:autoSpaceDE w:val="0"/>
        <w:autoSpaceDN w:val="0"/>
        <w:adjustRightInd w:val="0"/>
        <w:spacing w:after="60" w:line="240" w:lineRule="auto"/>
        <w:ind w:left="360"/>
        <w:rPr>
          <w:rStyle w:val="SC73753"/>
          <w:b w:val="0"/>
          <w:color w:val="auto"/>
        </w:rPr>
      </w:pPr>
      <w:r w:rsidRPr="00EE61F7">
        <w:rPr>
          <w:rStyle w:val="SC73753"/>
          <w:b w:val="0"/>
          <w:bCs w:val="0"/>
          <w:color w:val="auto"/>
        </w:rPr>
        <w:lastRenderedPageBreak/>
        <w:t>•</w:t>
      </w:r>
      <w:r w:rsidRPr="00EE61F7">
        <w:rPr>
          <w:rStyle w:val="SC73753"/>
          <w:b w:val="0"/>
          <w:color w:val="auto"/>
        </w:rPr>
        <w:t xml:space="preserve">Hatta tekleyen çevirme tonu (etkinse). </w:t>
      </w:r>
    </w:p>
    <w:p w:rsidR="0097265A" w:rsidRPr="00EE61F7" w:rsidRDefault="0097265A" w:rsidP="0097265A">
      <w:pPr>
        <w:autoSpaceDE w:val="0"/>
        <w:autoSpaceDN w:val="0"/>
        <w:adjustRightInd w:val="0"/>
        <w:spacing w:after="60" w:line="240" w:lineRule="auto"/>
        <w:ind w:left="360"/>
        <w:rPr>
          <w:rStyle w:val="SC73753"/>
          <w:b w:val="0"/>
          <w:color w:val="auto"/>
        </w:rPr>
      </w:pPr>
      <w:r w:rsidRPr="00EE61F7">
        <w:rPr>
          <w:rStyle w:val="SC73753"/>
          <w:b w:val="0"/>
          <w:bCs w:val="0"/>
          <w:color w:val="auto"/>
        </w:rPr>
        <w:t>•</w:t>
      </w:r>
      <w:r w:rsidRPr="00EE61F7">
        <w:rPr>
          <w:rStyle w:val="SC73753"/>
          <w:b w:val="0"/>
          <w:color w:val="auto"/>
        </w:rPr>
        <w:t>Hat etiketi ve oturum düğmesinin yanında bulunan Sesli Posta simgesi</w:t>
      </w:r>
      <w:r w:rsidR="00F62797">
        <w:rPr>
          <w:noProof/>
          <w:sz w:val="28"/>
          <w:szCs w:val="28"/>
          <w:lang w:eastAsia="tr-TR"/>
        </w:rPr>
        <w:drawing>
          <wp:inline distT="0" distB="0" distL="0" distR="0">
            <wp:extent cx="215900" cy="233045"/>
            <wp:effectExtent l="0" t="0" r="0" b="0"/>
            <wp:docPr id="62" name="Resi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5900" cy="233045"/>
                    </a:xfrm>
                    <a:prstGeom prst="rect">
                      <a:avLst/>
                    </a:prstGeom>
                    <a:noFill/>
                    <a:ln>
                      <a:noFill/>
                    </a:ln>
                  </pic:spPr>
                </pic:pic>
              </a:graphicData>
            </a:graphic>
          </wp:inline>
        </w:drawing>
      </w:r>
      <w:r w:rsidRPr="00EE61F7">
        <w:rPr>
          <w:rStyle w:val="SC73753"/>
          <w:b w:val="0"/>
          <w:color w:val="auto"/>
        </w:rPr>
        <w:t xml:space="preserve"> (mesaj sayısını gösterebilir).</w:t>
      </w:r>
    </w:p>
    <w:p w:rsidR="0097265A" w:rsidRPr="00EE61F7" w:rsidRDefault="0097265A" w:rsidP="0097265A">
      <w:pPr>
        <w:autoSpaceDE w:val="0"/>
        <w:autoSpaceDN w:val="0"/>
        <w:adjustRightInd w:val="0"/>
        <w:spacing w:before="180" w:after="20" w:line="240" w:lineRule="auto"/>
        <w:rPr>
          <w:rStyle w:val="SC73753"/>
          <w:color w:val="auto"/>
        </w:rPr>
      </w:pPr>
      <w:r w:rsidRPr="00EE61F7">
        <w:rPr>
          <w:rStyle w:val="SC73753"/>
          <w:bCs w:val="0"/>
          <w:color w:val="auto"/>
        </w:rPr>
        <w:t>Mesajları dinleyin</w:t>
      </w:r>
    </w:p>
    <w:p w:rsidR="0097265A" w:rsidRPr="00EE61F7" w:rsidRDefault="0097265A" w:rsidP="0097265A">
      <w:pPr>
        <w:autoSpaceDE w:val="0"/>
        <w:autoSpaceDN w:val="0"/>
        <w:adjustRightInd w:val="0"/>
        <w:spacing w:after="60" w:line="240" w:lineRule="auto"/>
        <w:rPr>
          <w:rStyle w:val="SC73753"/>
          <w:b w:val="0"/>
          <w:color w:val="auto"/>
        </w:rPr>
      </w:pPr>
      <w:r w:rsidRPr="00EE61F7">
        <w:rPr>
          <w:rStyle w:val="SC73753"/>
          <w:bCs w:val="0"/>
          <w:color w:val="auto"/>
        </w:rPr>
        <w:t>Mesajlar</w:t>
      </w:r>
      <w:r w:rsidRPr="00EE61F7">
        <w:rPr>
          <w:rStyle w:val="SC73753"/>
          <w:b w:val="0"/>
          <w:bCs w:val="0"/>
          <w:color w:val="auto"/>
        </w:rPr>
        <w:t xml:space="preserve"> </w:t>
      </w:r>
      <w:r w:rsidRPr="00EE61F7">
        <w:rPr>
          <w:rStyle w:val="SC73753"/>
          <w:b w:val="0"/>
          <w:color w:val="auto"/>
        </w:rPr>
        <w:t xml:space="preserve">düğmesine </w:t>
      </w:r>
      <w:r w:rsidR="00F62797">
        <w:rPr>
          <w:noProof/>
          <w:sz w:val="28"/>
          <w:szCs w:val="28"/>
          <w:lang w:eastAsia="tr-TR"/>
        </w:rPr>
        <w:drawing>
          <wp:inline distT="0" distB="0" distL="0" distR="0">
            <wp:extent cx="299085" cy="215900"/>
            <wp:effectExtent l="0" t="0" r="5715" b="0"/>
            <wp:docPr id="63" name="Resim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8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9085" cy="215900"/>
                    </a:xfrm>
                    <a:prstGeom prst="rect">
                      <a:avLst/>
                    </a:prstGeom>
                    <a:noFill/>
                    <a:ln>
                      <a:noFill/>
                    </a:ln>
                  </pic:spPr>
                </pic:pic>
              </a:graphicData>
            </a:graphic>
          </wp:inline>
        </w:drawing>
      </w:r>
      <w:r w:rsidRPr="00EE61F7">
        <w:rPr>
          <w:rStyle w:val="SC73753"/>
          <w:b w:val="0"/>
          <w:color w:val="auto"/>
        </w:rPr>
        <w:t xml:space="preserve">basın ve sesli komutları izleyin. Sesli Posta simgesinin </w:t>
      </w:r>
      <w:r w:rsidR="00F62797">
        <w:rPr>
          <w:noProof/>
          <w:sz w:val="28"/>
          <w:szCs w:val="28"/>
          <w:lang w:eastAsia="tr-TR"/>
        </w:rPr>
        <w:drawing>
          <wp:inline distT="0" distB="0" distL="0" distR="0">
            <wp:extent cx="315595" cy="215900"/>
            <wp:effectExtent l="0" t="0" r="8255" b="0"/>
            <wp:docPr id="64" name="Resim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8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5595" cy="215900"/>
                    </a:xfrm>
                    <a:prstGeom prst="rect">
                      <a:avLst/>
                    </a:prstGeom>
                    <a:noFill/>
                    <a:ln>
                      <a:noFill/>
                    </a:ln>
                  </pic:spPr>
                </pic:pic>
              </a:graphicData>
            </a:graphic>
          </wp:inline>
        </w:drawing>
      </w:r>
      <w:r w:rsidRPr="00EE61F7">
        <w:rPr>
          <w:rStyle w:val="SC73753"/>
          <w:b w:val="0"/>
          <w:color w:val="auto"/>
        </w:rPr>
        <w:t>yanında bulunan oturum düğmesine basın</w:t>
      </w:r>
      <w:r w:rsidR="00F62797">
        <w:rPr>
          <w:noProof/>
          <w:sz w:val="28"/>
          <w:szCs w:val="28"/>
          <w:lang w:eastAsia="tr-TR"/>
        </w:rPr>
        <w:drawing>
          <wp:inline distT="0" distB="0" distL="0" distR="0">
            <wp:extent cx="215900" cy="149860"/>
            <wp:effectExtent l="0" t="0" r="0" b="2540"/>
            <wp:docPr id="65" name="Resi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8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5900" cy="149860"/>
                    </a:xfrm>
                    <a:prstGeom prst="rect">
                      <a:avLst/>
                    </a:prstGeom>
                    <a:noFill/>
                    <a:ln>
                      <a:noFill/>
                    </a:ln>
                  </pic:spPr>
                </pic:pic>
              </a:graphicData>
            </a:graphic>
          </wp:inline>
        </w:drawing>
      </w:r>
      <w:r w:rsidRPr="00EE61F7">
        <w:rPr>
          <w:rStyle w:val="SC73753"/>
          <w:b w:val="0"/>
          <w:color w:val="auto"/>
        </w:rPr>
        <w:t xml:space="preserve"> .</w:t>
      </w:r>
    </w:p>
    <w:p w:rsidR="0097265A" w:rsidRPr="0028533A" w:rsidRDefault="00E1668E" w:rsidP="0097265A">
      <w:pPr>
        <w:autoSpaceDE w:val="0"/>
        <w:autoSpaceDN w:val="0"/>
        <w:adjustRightInd w:val="0"/>
        <w:spacing w:before="520" w:after="100" w:line="240" w:lineRule="auto"/>
        <w:rPr>
          <w:rStyle w:val="SC73753"/>
        </w:rPr>
      </w:pPr>
      <w:r>
        <w:rPr>
          <w:rStyle w:val="SC73753"/>
          <w:bCs w:val="0"/>
        </w:rPr>
        <w:t>16</w:t>
      </w:r>
      <w:r w:rsidR="0028533A" w:rsidRPr="0028533A">
        <w:rPr>
          <w:rStyle w:val="SC73753"/>
          <w:bCs w:val="0"/>
        </w:rPr>
        <w:t>-</w:t>
      </w:r>
      <w:r w:rsidR="0097265A" w:rsidRPr="0028533A">
        <w:rPr>
          <w:rStyle w:val="SC73753"/>
          <w:bCs w:val="0"/>
        </w:rPr>
        <w:t xml:space="preserve"> İpuçları</w:t>
      </w:r>
    </w:p>
    <w:p w:rsidR="0097265A" w:rsidRPr="00FA6395" w:rsidRDefault="0097265A" w:rsidP="0097265A">
      <w:pPr>
        <w:autoSpaceDE w:val="0"/>
        <w:autoSpaceDN w:val="0"/>
        <w:adjustRightInd w:val="0"/>
        <w:spacing w:before="180" w:after="20" w:line="240" w:lineRule="auto"/>
        <w:rPr>
          <w:rStyle w:val="SC73753"/>
        </w:rPr>
      </w:pPr>
      <w:r w:rsidRPr="00FA6395">
        <w:rPr>
          <w:rStyle w:val="SC73753"/>
          <w:bCs w:val="0"/>
        </w:rPr>
        <w:t xml:space="preserve">Ekranımın yanındaki düğmeler nelerdir? </w:t>
      </w: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bCs w:val="0"/>
        </w:rPr>
        <w:t>•</w:t>
      </w:r>
      <w:r w:rsidRPr="00054143">
        <w:rPr>
          <w:rStyle w:val="SC73753"/>
          <w:b w:val="0"/>
        </w:rPr>
        <w:t xml:space="preserve">Ekranınızın sol tarafında bulunan düğmeler hat (ve özellik) düğmeleridir. Hat düğmeleri hat görünümünü değiştirir ancak etkin aramaları etkilemez. </w:t>
      </w: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bCs w:val="0"/>
        </w:rPr>
        <w:t>•</w:t>
      </w:r>
      <w:r w:rsidRPr="00054143">
        <w:rPr>
          <w:rStyle w:val="SC73753"/>
          <w:b w:val="0"/>
        </w:rPr>
        <w:t xml:space="preserve">Ekranınızın sağ tarafında bulunan düğmeler oturum düğmeleridir. Her bir arama bu oturum düğmelerinden biri ile bağlantılıdır. Aramalara cevap vermek veya devam etmek için ya da arama ayrıntılarını görüntülemek için oturum düğmelerini kullanın. </w:t>
      </w:r>
    </w:p>
    <w:p w:rsidR="0097265A" w:rsidRPr="00FA6395" w:rsidRDefault="0097265A" w:rsidP="0097265A">
      <w:pPr>
        <w:autoSpaceDE w:val="0"/>
        <w:autoSpaceDN w:val="0"/>
        <w:adjustRightInd w:val="0"/>
        <w:spacing w:before="180" w:after="20" w:line="240" w:lineRule="auto"/>
        <w:rPr>
          <w:rStyle w:val="SC73753"/>
        </w:rPr>
      </w:pPr>
      <w:r w:rsidRPr="00FA6395">
        <w:rPr>
          <w:rStyle w:val="SC73753"/>
          <w:bCs w:val="0"/>
        </w:rPr>
        <w:t xml:space="preserve">Dokunmatik ekran nasıl kullanılır? </w:t>
      </w: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bCs w:val="0"/>
        </w:rPr>
        <w:t>•</w:t>
      </w:r>
      <w:r w:rsidRPr="00054143">
        <w:rPr>
          <w:rStyle w:val="SC73753"/>
          <w:b w:val="0"/>
        </w:rPr>
        <w:t xml:space="preserve">Bir öğe seçmek için parmağınızla veya bir kalem ucuyla bir defa veya gerekmesi durumunda iki defa yavaşça dokunun. </w:t>
      </w: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bCs w:val="0"/>
        </w:rPr>
        <w:t>•</w:t>
      </w:r>
      <w:r w:rsidRPr="00054143">
        <w:rPr>
          <w:rStyle w:val="SC73753"/>
          <w:b w:val="0"/>
        </w:rPr>
        <w:t xml:space="preserve">Bir sayfada aşağı inmek için son öğeyi hafifçe yukarı “ittirin”. </w:t>
      </w: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bCs w:val="0"/>
        </w:rPr>
        <w:t>•</w:t>
      </w:r>
      <w:r w:rsidRPr="00054143">
        <w:rPr>
          <w:rStyle w:val="SC73753"/>
          <w:b w:val="0"/>
        </w:rPr>
        <w:t xml:space="preserve">Dokunmatik ekranı 60 saniyeliğine devre dışı bırakmak için, onay ekranı görünene dek Gezinti çubuğundaki </w:t>
      </w:r>
      <w:r w:rsidRPr="00FA6395">
        <w:rPr>
          <w:rStyle w:val="SC73753"/>
          <w:bCs w:val="0"/>
        </w:rPr>
        <w:t>Seç</w:t>
      </w:r>
      <w:r w:rsidRPr="00054143">
        <w:rPr>
          <w:rStyle w:val="SC73753"/>
          <w:b w:val="0"/>
          <w:bCs w:val="0"/>
        </w:rPr>
        <w:t xml:space="preserve"> </w:t>
      </w:r>
      <w:r w:rsidRPr="00054143">
        <w:rPr>
          <w:rStyle w:val="SC73753"/>
          <w:b w:val="0"/>
        </w:rPr>
        <w:t>düğmesini basılı tutun.</w:t>
      </w:r>
    </w:p>
    <w:p w:rsidR="0097265A" w:rsidRPr="00FA6395" w:rsidRDefault="0097265A" w:rsidP="0097265A">
      <w:pPr>
        <w:autoSpaceDE w:val="0"/>
        <w:autoSpaceDN w:val="0"/>
        <w:adjustRightInd w:val="0"/>
        <w:spacing w:before="180" w:after="20" w:line="240" w:lineRule="auto"/>
        <w:rPr>
          <w:rStyle w:val="SC73753"/>
        </w:rPr>
      </w:pPr>
      <w:r w:rsidRPr="00FA6395">
        <w:rPr>
          <w:rStyle w:val="SC73753"/>
          <w:bCs w:val="0"/>
        </w:rPr>
        <w:t>Telefonun zil sesini nasıl kısarım?</w:t>
      </w:r>
    </w:p>
    <w:p w:rsidR="0097265A" w:rsidRPr="00054143" w:rsidRDefault="0097265A" w:rsidP="0097265A">
      <w:pPr>
        <w:autoSpaceDE w:val="0"/>
        <w:autoSpaceDN w:val="0"/>
        <w:adjustRightInd w:val="0"/>
        <w:spacing w:after="60" w:line="240" w:lineRule="auto"/>
        <w:rPr>
          <w:rStyle w:val="SC73753"/>
          <w:b w:val="0"/>
        </w:rPr>
      </w:pPr>
      <w:r w:rsidRPr="00054143">
        <w:rPr>
          <w:rStyle w:val="SC73753"/>
          <w:b w:val="0"/>
        </w:rPr>
        <w:t xml:space="preserve">Telefon çalarken ses düğmesinin </w:t>
      </w:r>
      <w:r w:rsidR="00FA6395" w:rsidRPr="001613C8">
        <w:rPr>
          <w:rFonts w:ascii="Times New Roman" w:hAnsi="Times New Roman"/>
        </w:rPr>
        <w:object w:dxaOrig="1410" w:dyaOrig="600">
          <v:shape id="_x0000_i1058" type="#_x0000_t75" style="width:70.5pt;height:30pt" o:ole="">
            <v:imagedata r:id="rId34" o:title=""/>
          </v:shape>
          <o:OLEObject Type="Embed" ProgID="PBrush" ShapeID="_x0000_i1058" DrawAspect="Content" ObjectID="_1429108671" r:id="rId85"/>
        </w:object>
      </w:r>
      <w:r w:rsidRPr="00054143">
        <w:rPr>
          <w:rStyle w:val="SC73753"/>
          <w:b w:val="0"/>
        </w:rPr>
        <w:t>sol tarafına bir kez basın.</w:t>
      </w:r>
    </w:p>
    <w:p w:rsidR="0097265A" w:rsidRPr="00FA6395" w:rsidRDefault="0097265A" w:rsidP="0097265A">
      <w:pPr>
        <w:autoSpaceDE w:val="0"/>
        <w:autoSpaceDN w:val="0"/>
        <w:adjustRightInd w:val="0"/>
        <w:spacing w:before="180" w:after="20" w:line="240" w:lineRule="auto"/>
        <w:rPr>
          <w:rStyle w:val="SC73753"/>
        </w:rPr>
      </w:pPr>
      <w:r w:rsidRPr="00FA6395">
        <w:rPr>
          <w:rStyle w:val="SC73753"/>
          <w:bCs w:val="0"/>
        </w:rPr>
        <w:t>Zil sesini nasıl değiştiririm?</w:t>
      </w: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bCs w:val="0"/>
        </w:rPr>
        <w:t>1.</w:t>
      </w:r>
      <w:r w:rsidRPr="00FA6395">
        <w:rPr>
          <w:rStyle w:val="SC73753"/>
          <w:bCs w:val="0"/>
        </w:rPr>
        <w:t>Uygulamalar</w:t>
      </w:r>
      <w:r w:rsidR="00FA6395" w:rsidRPr="001613C8">
        <w:rPr>
          <w:rFonts w:ascii="Times New Roman" w:hAnsi="Times New Roman"/>
        </w:rPr>
        <w:object w:dxaOrig="735" w:dyaOrig="480">
          <v:shape id="_x0000_i1059" type="#_x0000_t75" style="width:36.75pt;height:23.25pt" o:ole="">
            <v:imagedata r:id="rId10" o:title=""/>
          </v:shape>
          <o:OLEObject Type="Embed" ProgID="PBrush" ShapeID="_x0000_i1059" DrawAspect="Content" ObjectID="_1429108672" r:id="rId86"/>
        </w:object>
      </w:r>
      <w:r w:rsidRPr="00054143">
        <w:rPr>
          <w:rStyle w:val="SC73753"/>
          <w:b w:val="0"/>
          <w:bCs w:val="0"/>
        </w:rPr>
        <w:t xml:space="preserve"> </w:t>
      </w:r>
      <w:r w:rsidRPr="00FA6395">
        <w:rPr>
          <w:rStyle w:val="SC73753"/>
        </w:rPr>
        <w:t xml:space="preserve">&gt; </w:t>
      </w:r>
      <w:r w:rsidRPr="00FA6395">
        <w:rPr>
          <w:rStyle w:val="SC73753"/>
          <w:bCs w:val="0"/>
        </w:rPr>
        <w:t xml:space="preserve">Tercihler </w:t>
      </w:r>
      <w:r w:rsidRPr="00FA6395">
        <w:rPr>
          <w:rStyle w:val="SC73753"/>
        </w:rPr>
        <w:t xml:space="preserve">&gt; </w:t>
      </w:r>
      <w:r w:rsidRPr="00FA6395">
        <w:rPr>
          <w:rStyle w:val="SC73753"/>
          <w:bCs w:val="0"/>
        </w:rPr>
        <w:t>Zil Sesi</w:t>
      </w:r>
      <w:r w:rsidRPr="00054143">
        <w:rPr>
          <w:rStyle w:val="SC73753"/>
          <w:b w:val="0"/>
          <w:bCs w:val="0"/>
        </w:rPr>
        <w:t xml:space="preserve"> </w:t>
      </w:r>
      <w:r w:rsidRPr="00054143">
        <w:rPr>
          <w:rStyle w:val="SC73753"/>
          <w:b w:val="0"/>
        </w:rPr>
        <w:t xml:space="preserve">seçeneklerini belirleyin ve bir hat seçerek </w:t>
      </w:r>
      <w:r w:rsidRPr="00FA6395">
        <w:rPr>
          <w:rStyle w:val="SC73753"/>
          <w:bCs w:val="0"/>
        </w:rPr>
        <w:t>Düzenle</w:t>
      </w:r>
      <w:r w:rsidRPr="00054143">
        <w:rPr>
          <w:rStyle w:val="SC73753"/>
          <w:b w:val="0"/>
          <w:bCs w:val="0"/>
        </w:rPr>
        <w:t xml:space="preserve"> </w:t>
      </w:r>
      <w:r w:rsidRPr="00054143">
        <w:rPr>
          <w:rStyle w:val="SC73753"/>
          <w:b w:val="0"/>
        </w:rPr>
        <w:t>seçeneğine basın.</w:t>
      </w:r>
    </w:p>
    <w:p w:rsidR="0097265A" w:rsidRPr="00054143" w:rsidRDefault="0097265A" w:rsidP="0097265A">
      <w:pPr>
        <w:autoSpaceDE w:val="0"/>
        <w:autoSpaceDN w:val="0"/>
        <w:adjustRightInd w:val="0"/>
        <w:spacing w:after="60" w:line="240" w:lineRule="auto"/>
        <w:ind w:left="360"/>
        <w:rPr>
          <w:rStyle w:val="SC73753"/>
          <w:b w:val="0"/>
        </w:rPr>
      </w:pPr>
      <w:r w:rsidRPr="00054143">
        <w:rPr>
          <w:rStyle w:val="SC73753"/>
          <w:b w:val="0"/>
          <w:bCs w:val="0"/>
        </w:rPr>
        <w:t>2.</w:t>
      </w:r>
      <w:r w:rsidRPr="00054143">
        <w:rPr>
          <w:rStyle w:val="SC73753"/>
          <w:b w:val="0"/>
        </w:rPr>
        <w:t xml:space="preserve">Bir zil sesi seçerek </w:t>
      </w:r>
      <w:r w:rsidRPr="00FA6395">
        <w:rPr>
          <w:rStyle w:val="SC73753"/>
          <w:bCs w:val="0"/>
        </w:rPr>
        <w:t xml:space="preserve">Oynat </w:t>
      </w:r>
      <w:r w:rsidRPr="00054143">
        <w:rPr>
          <w:rStyle w:val="SC73753"/>
          <w:b w:val="0"/>
        </w:rPr>
        <w:t xml:space="preserve">seçeneğine, ardından da </w:t>
      </w:r>
      <w:r w:rsidRPr="00FA6395">
        <w:rPr>
          <w:rStyle w:val="SC73753"/>
          <w:bCs w:val="0"/>
        </w:rPr>
        <w:t>Ayarla</w:t>
      </w:r>
      <w:r w:rsidRPr="00054143">
        <w:rPr>
          <w:rStyle w:val="SC73753"/>
          <w:b w:val="0"/>
          <w:bCs w:val="0"/>
        </w:rPr>
        <w:t xml:space="preserve"> </w:t>
      </w:r>
      <w:r w:rsidRPr="00054143">
        <w:rPr>
          <w:rStyle w:val="SC73753"/>
          <w:b w:val="0"/>
        </w:rPr>
        <w:t>seçeneğine basın.</w:t>
      </w:r>
    </w:p>
    <w:p w:rsidR="0097265A" w:rsidRPr="00FA6395" w:rsidRDefault="0097265A" w:rsidP="0097265A">
      <w:pPr>
        <w:autoSpaceDE w:val="0"/>
        <w:autoSpaceDN w:val="0"/>
        <w:adjustRightInd w:val="0"/>
        <w:spacing w:before="180" w:after="20" w:line="240" w:lineRule="auto"/>
        <w:rPr>
          <w:rStyle w:val="SC73753"/>
        </w:rPr>
      </w:pPr>
      <w:r w:rsidRPr="00FA6395">
        <w:rPr>
          <w:rStyle w:val="SC73753"/>
          <w:bCs w:val="0"/>
        </w:rPr>
        <w:t>Geri düğmesi ne işe yarar?</w:t>
      </w:r>
    </w:p>
    <w:p w:rsidR="0097265A" w:rsidRPr="00054143" w:rsidRDefault="0097265A" w:rsidP="0097265A">
      <w:pPr>
        <w:ind w:firstLine="360"/>
        <w:rPr>
          <w:rStyle w:val="SC73753"/>
          <w:b w:val="0"/>
        </w:rPr>
      </w:pPr>
      <w:r w:rsidRPr="00054143">
        <w:rPr>
          <w:rStyle w:val="SC73753"/>
          <w:b w:val="0"/>
        </w:rPr>
        <w:t xml:space="preserve">Uygulamalar ve menülerden çıkmak için </w:t>
      </w:r>
      <w:r w:rsidRPr="00054143">
        <w:rPr>
          <w:rStyle w:val="SC73753"/>
          <w:b w:val="0"/>
          <w:bCs w:val="0"/>
        </w:rPr>
        <w:t xml:space="preserve">Geri </w:t>
      </w:r>
      <w:r w:rsidRPr="00054143">
        <w:rPr>
          <w:rStyle w:val="SC73753"/>
          <w:b w:val="0"/>
        </w:rPr>
        <w:t xml:space="preserve">düğmesine </w:t>
      </w:r>
      <w:r w:rsidR="00FA6395" w:rsidRPr="001613C8">
        <w:rPr>
          <w:rFonts w:ascii="Times New Roman" w:hAnsi="Times New Roman"/>
        </w:rPr>
        <w:object w:dxaOrig="765" w:dyaOrig="465">
          <v:shape id="_x0000_i1060" type="#_x0000_t75" style="width:38.25pt;height:23.25pt" o:ole="">
            <v:imagedata r:id="rId22" o:title=""/>
          </v:shape>
          <o:OLEObject Type="Embed" ProgID="PBrush" ShapeID="_x0000_i1060" DrawAspect="Content" ObjectID="_1429108673" r:id="rId87"/>
        </w:object>
      </w:r>
      <w:r w:rsidRPr="00054143">
        <w:rPr>
          <w:rStyle w:val="SC73753"/>
          <w:b w:val="0"/>
        </w:rPr>
        <w:t>basın.</w:t>
      </w:r>
    </w:p>
    <w:p w:rsidR="0097265A" w:rsidRDefault="0097265A" w:rsidP="0097265A">
      <w:pPr>
        <w:ind w:firstLine="360"/>
        <w:rPr>
          <w:rFonts w:ascii="Times New Roman" w:hAnsi="Times New Roman"/>
          <w:sz w:val="18"/>
        </w:rPr>
      </w:pPr>
    </w:p>
    <w:p w:rsidR="00EE61F7" w:rsidRDefault="00EE61F7" w:rsidP="0097265A">
      <w:pPr>
        <w:autoSpaceDE w:val="0"/>
        <w:autoSpaceDN w:val="0"/>
        <w:adjustRightInd w:val="0"/>
        <w:spacing w:after="0" w:line="240" w:lineRule="auto"/>
        <w:rPr>
          <w:rFonts w:ascii="Arial,Bold" w:hAnsi="Arial,Bold" w:cs="Arial,Bold"/>
          <w:b/>
          <w:bCs/>
          <w:color w:val="000000"/>
          <w:sz w:val="28"/>
          <w:szCs w:val="28"/>
        </w:rPr>
      </w:pPr>
    </w:p>
    <w:p w:rsidR="00EE61F7" w:rsidRDefault="00EE61F7" w:rsidP="0097265A">
      <w:pPr>
        <w:autoSpaceDE w:val="0"/>
        <w:autoSpaceDN w:val="0"/>
        <w:adjustRightInd w:val="0"/>
        <w:spacing w:after="0" w:line="240" w:lineRule="auto"/>
        <w:rPr>
          <w:rFonts w:ascii="Arial,Bold" w:hAnsi="Arial,Bold" w:cs="Arial,Bold"/>
          <w:b/>
          <w:bCs/>
          <w:color w:val="000000"/>
          <w:sz w:val="28"/>
          <w:szCs w:val="28"/>
        </w:rPr>
      </w:pPr>
    </w:p>
    <w:p w:rsidR="0097265A" w:rsidRDefault="00DD132E" w:rsidP="0097265A">
      <w:pPr>
        <w:autoSpaceDE w:val="0"/>
        <w:autoSpaceDN w:val="0"/>
        <w:adjustRightInd w:val="0"/>
        <w:spacing w:after="0" w:line="240" w:lineRule="auto"/>
        <w:rPr>
          <w:rFonts w:ascii="Arial,Bold" w:hAnsi="Arial,Bold" w:cs="Arial,Bold"/>
          <w:b/>
          <w:bCs/>
          <w:color w:val="000000"/>
          <w:sz w:val="28"/>
          <w:szCs w:val="28"/>
        </w:rPr>
      </w:pPr>
      <w:r>
        <w:rPr>
          <w:rFonts w:ascii="Arial,Bold" w:hAnsi="Arial,Bold" w:cs="Arial,Bold"/>
          <w:b/>
          <w:bCs/>
          <w:color w:val="000000"/>
          <w:sz w:val="28"/>
          <w:szCs w:val="28"/>
        </w:rPr>
        <w:lastRenderedPageBreak/>
        <w:t>17-</w:t>
      </w:r>
      <w:r w:rsidR="0097265A">
        <w:rPr>
          <w:rFonts w:ascii="Arial,Bold" w:hAnsi="Arial,Bold" w:cs="Arial,Bold"/>
          <w:b/>
          <w:bCs/>
          <w:color w:val="000000"/>
          <w:sz w:val="28"/>
          <w:szCs w:val="28"/>
        </w:rPr>
        <w:t>Cisco Unified Video Kamera</w:t>
      </w:r>
    </w:p>
    <w:p w:rsidR="00746465" w:rsidRDefault="00746465" w:rsidP="0097265A">
      <w:pPr>
        <w:autoSpaceDE w:val="0"/>
        <w:autoSpaceDN w:val="0"/>
        <w:adjustRightInd w:val="0"/>
        <w:spacing w:after="0" w:line="240" w:lineRule="auto"/>
        <w:rPr>
          <w:rStyle w:val="SC73753"/>
          <w:bCs w:val="0"/>
        </w:rPr>
      </w:pPr>
    </w:p>
    <w:p w:rsidR="0097265A" w:rsidRPr="00903C45" w:rsidRDefault="00903C45" w:rsidP="0097265A">
      <w:pPr>
        <w:autoSpaceDE w:val="0"/>
        <w:autoSpaceDN w:val="0"/>
        <w:adjustRightInd w:val="0"/>
        <w:spacing w:after="0" w:line="240" w:lineRule="auto"/>
        <w:rPr>
          <w:rStyle w:val="SC73753"/>
          <w:bCs w:val="0"/>
        </w:rPr>
      </w:pPr>
      <w:r w:rsidRPr="00903C45">
        <w:rPr>
          <w:rStyle w:val="SC73753"/>
          <w:bCs w:val="0"/>
        </w:rPr>
        <w:t>1-</w:t>
      </w:r>
      <w:r w:rsidR="0097265A" w:rsidRPr="00903C45">
        <w:rPr>
          <w:rStyle w:val="SC73753"/>
          <w:bCs w:val="0"/>
        </w:rPr>
        <w:t xml:space="preserve"> Videolu görüşme</w:t>
      </w:r>
      <w:r w:rsidRPr="00903C45">
        <w:rPr>
          <w:rStyle w:val="SC73753"/>
          <w:bCs w:val="0"/>
        </w:rPr>
        <w:t xml:space="preserve"> </w:t>
      </w:r>
      <w:r w:rsidR="0097265A" w:rsidRPr="00903C45">
        <w:rPr>
          <w:rStyle w:val="SC73753"/>
          <w:bCs w:val="0"/>
        </w:rPr>
        <w:t>yapma</w:t>
      </w:r>
    </w:p>
    <w:p w:rsidR="00903C45" w:rsidRDefault="00903C45" w:rsidP="0097265A">
      <w:pPr>
        <w:autoSpaceDE w:val="0"/>
        <w:autoSpaceDN w:val="0"/>
        <w:adjustRightInd w:val="0"/>
        <w:spacing w:after="0" w:line="240" w:lineRule="auto"/>
        <w:rPr>
          <w:rStyle w:val="SC73753"/>
          <w:b w:val="0"/>
        </w:rPr>
      </w:pPr>
    </w:p>
    <w:p w:rsidR="00903C45" w:rsidRDefault="0097265A" w:rsidP="0097265A">
      <w:pPr>
        <w:autoSpaceDE w:val="0"/>
        <w:autoSpaceDN w:val="0"/>
        <w:adjustRightInd w:val="0"/>
        <w:spacing w:after="0" w:line="240" w:lineRule="auto"/>
        <w:rPr>
          <w:rStyle w:val="SC73753"/>
          <w:b w:val="0"/>
        </w:rPr>
      </w:pPr>
      <w:r w:rsidRPr="00746465">
        <w:rPr>
          <w:rStyle w:val="SC73753"/>
          <w:b w:val="0"/>
        </w:rPr>
        <w:t>Videolu görüşme yapmak için, telefon numarasını normal</w:t>
      </w:r>
      <w:r w:rsidR="00903C45">
        <w:rPr>
          <w:rStyle w:val="SC73753"/>
          <w:b w:val="0"/>
        </w:rPr>
        <w:t xml:space="preserve"> </w:t>
      </w:r>
      <w:r w:rsidRPr="00746465">
        <w:rPr>
          <w:rStyle w:val="SC73753"/>
          <w:b w:val="0"/>
        </w:rPr>
        <w:t>şekilde çevirin.Diğer</w:t>
      </w:r>
      <w:r w:rsidR="00903C45">
        <w:rPr>
          <w:rStyle w:val="SC73753"/>
          <w:b w:val="0"/>
        </w:rPr>
        <w:t xml:space="preserve"> </w:t>
      </w:r>
      <w:r w:rsidRPr="00746465">
        <w:rPr>
          <w:rStyle w:val="SC73753"/>
          <w:b w:val="0"/>
        </w:rPr>
        <w:t>taraftaki kişinin de kamerası varsa, çağrıda 2 yönlü</w:t>
      </w:r>
      <w:r w:rsidR="00903C45">
        <w:rPr>
          <w:rStyle w:val="SC73753"/>
          <w:b w:val="0"/>
        </w:rPr>
        <w:t xml:space="preserve"> </w:t>
      </w:r>
      <w:r w:rsidRPr="00746465">
        <w:rPr>
          <w:rStyle w:val="SC73753"/>
          <w:b w:val="0"/>
        </w:rPr>
        <w:t xml:space="preserve">videolu görüşme yapılabilir. </w:t>
      </w:r>
    </w:p>
    <w:p w:rsidR="00903C45" w:rsidRDefault="00903C45" w:rsidP="0097265A">
      <w:pPr>
        <w:autoSpaceDE w:val="0"/>
        <w:autoSpaceDN w:val="0"/>
        <w:adjustRightInd w:val="0"/>
        <w:spacing w:after="0" w:line="240" w:lineRule="auto"/>
        <w:rPr>
          <w:rStyle w:val="SC73753"/>
          <w:b w:val="0"/>
        </w:rPr>
      </w:pP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Diğer taraftaki kişinin</w:t>
      </w:r>
      <w:r w:rsidR="00903C45">
        <w:rPr>
          <w:rStyle w:val="SC73753"/>
          <w:b w:val="0"/>
        </w:rPr>
        <w:t xml:space="preserve"> </w:t>
      </w:r>
      <w:r w:rsidRPr="00746465">
        <w:rPr>
          <w:rStyle w:val="SC73753"/>
          <w:b w:val="0"/>
        </w:rPr>
        <w:t>kamerası yoksa, tek yönlü videolu görüşme yapılabilir</w:t>
      </w:r>
      <w:r w:rsidR="00903C45">
        <w:rPr>
          <w:rStyle w:val="SC73753"/>
          <w:b w:val="0"/>
        </w:rPr>
        <w:t xml:space="preserve"> </w:t>
      </w:r>
      <w:r w:rsidRPr="00746465">
        <w:rPr>
          <w:rStyle w:val="SC73753"/>
          <w:b w:val="0"/>
        </w:rPr>
        <w:t>(videonuz diğer taraftaki kişinin telefonunda</w:t>
      </w:r>
      <w:r w:rsidR="00903C45">
        <w:rPr>
          <w:rStyle w:val="SC73753"/>
          <w:b w:val="0"/>
        </w:rPr>
        <w:t xml:space="preserve"> </w:t>
      </w:r>
      <w:r w:rsidRPr="00746465">
        <w:rPr>
          <w:rStyle w:val="SC73753"/>
          <w:b w:val="0"/>
        </w:rPr>
        <w:t>görüntülenir).</w:t>
      </w:r>
    </w:p>
    <w:p w:rsidR="00903C45" w:rsidRDefault="00903C45" w:rsidP="0097265A">
      <w:pPr>
        <w:autoSpaceDE w:val="0"/>
        <w:autoSpaceDN w:val="0"/>
        <w:adjustRightInd w:val="0"/>
        <w:spacing w:after="0" w:line="240" w:lineRule="auto"/>
        <w:rPr>
          <w:rStyle w:val="SC73753"/>
          <w:b w:val="0"/>
        </w:rPr>
      </w:pPr>
    </w:p>
    <w:p w:rsidR="0097265A" w:rsidRDefault="0097265A" w:rsidP="0097265A">
      <w:pPr>
        <w:autoSpaceDE w:val="0"/>
        <w:autoSpaceDN w:val="0"/>
        <w:adjustRightInd w:val="0"/>
        <w:spacing w:after="0" w:line="240" w:lineRule="auto"/>
        <w:rPr>
          <w:rStyle w:val="SC73753"/>
          <w:b w:val="0"/>
        </w:rPr>
      </w:pPr>
      <w:r w:rsidRPr="00746465">
        <w:rPr>
          <w:rStyle w:val="SC73753"/>
          <w:b w:val="0"/>
        </w:rPr>
        <w:t>Benzer şekilde, kameranız görüşme sırasında</w:t>
      </w:r>
      <w:r w:rsidR="00903C45">
        <w:rPr>
          <w:rStyle w:val="SC73753"/>
          <w:b w:val="0"/>
        </w:rPr>
        <w:t xml:space="preserve"> </w:t>
      </w:r>
      <w:r w:rsidRPr="00746465">
        <w:rPr>
          <w:rStyle w:val="SC73753"/>
          <w:b w:val="0"/>
        </w:rPr>
        <w:t>etkinleştirilmiş</w:t>
      </w:r>
      <w:r w:rsidR="00903C45">
        <w:rPr>
          <w:rStyle w:val="SC73753"/>
          <w:b w:val="0"/>
        </w:rPr>
        <w:t xml:space="preserve"> olmasa da t</w:t>
      </w:r>
      <w:r w:rsidRPr="00746465">
        <w:rPr>
          <w:rStyle w:val="SC73753"/>
          <w:b w:val="0"/>
        </w:rPr>
        <w:t>elefonunuz diğer taraftan gelen</w:t>
      </w:r>
      <w:r w:rsidR="00903C45">
        <w:rPr>
          <w:rStyle w:val="SC73753"/>
          <w:b w:val="0"/>
        </w:rPr>
        <w:t xml:space="preserve"> </w:t>
      </w:r>
      <w:r w:rsidRPr="00746465">
        <w:rPr>
          <w:rStyle w:val="SC73753"/>
          <w:b w:val="0"/>
        </w:rPr>
        <w:t>videoyu görüntüleyebilir.</w:t>
      </w:r>
    </w:p>
    <w:p w:rsidR="00903C45" w:rsidRPr="00746465" w:rsidRDefault="00903C45" w:rsidP="0097265A">
      <w:pPr>
        <w:autoSpaceDE w:val="0"/>
        <w:autoSpaceDN w:val="0"/>
        <w:adjustRightInd w:val="0"/>
        <w:spacing w:after="0" w:line="240" w:lineRule="auto"/>
        <w:rPr>
          <w:rStyle w:val="SC73753"/>
          <w:b w:val="0"/>
        </w:rPr>
      </w:pPr>
    </w:p>
    <w:p w:rsidR="0097265A" w:rsidRPr="00903C45" w:rsidRDefault="00903C45" w:rsidP="0097265A">
      <w:pPr>
        <w:autoSpaceDE w:val="0"/>
        <w:autoSpaceDN w:val="0"/>
        <w:adjustRightInd w:val="0"/>
        <w:spacing w:after="0" w:line="240" w:lineRule="auto"/>
        <w:rPr>
          <w:rStyle w:val="SC73753"/>
          <w:bCs w:val="0"/>
        </w:rPr>
      </w:pPr>
      <w:r w:rsidRPr="00903C45">
        <w:rPr>
          <w:rStyle w:val="SC73753"/>
          <w:bCs w:val="0"/>
        </w:rPr>
        <w:t>2-</w:t>
      </w:r>
      <w:r w:rsidR="0097265A" w:rsidRPr="00903C45">
        <w:rPr>
          <w:rStyle w:val="SC73753"/>
          <w:bCs w:val="0"/>
        </w:rPr>
        <w:t>Görünümünüzü seçme</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Videolu görüşme sırasında aşağıdakileri yapabilirsiniz:</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 </w:t>
      </w:r>
      <w:r w:rsidRPr="00746465">
        <w:rPr>
          <w:rStyle w:val="SC73753"/>
          <w:b w:val="0"/>
        </w:rPr>
        <w:t>Tam ekran videoyu etkinleştirme</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 </w:t>
      </w:r>
      <w:r w:rsidRPr="00746465">
        <w:rPr>
          <w:rStyle w:val="SC73753"/>
          <w:b w:val="0"/>
        </w:rPr>
        <w:t>Görünümler arasında geçiş yapma</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 </w:t>
      </w:r>
      <w:r w:rsidRPr="00746465">
        <w:rPr>
          <w:rStyle w:val="SC73753"/>
          <w:b w:val="0"/>
        </w:rPr>
        <w:t>Resim içinde resim konumunu ayarlama</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 </w:t>
      </w:r>
      <w:r w:rsidRPr="00746465">
        <w:rPr>
          <w:rStyle w:val="SC73753"/>
          <w:b w:val="0"/>
        </w:rPr>
        <w:t>Videoyu gizleme</w:t>
      </w:r>
    </w:p>
    <w:p w:rsidR="008B3DE4" w:rsidRDefault="008B3DE4" w:rsidP="0097265A">
      <w:pPr>
        <w:autoSpaceDE w:val="0"/>
        <w:autoSpaceDN w:val="0"/>
        <w:adjustRightInd w:val="0"/>
        <w:spacing w:after="0" w:line="240" w:lineRule="auto"/>
        <w:rPr>
          <w:rStyle w:val="SC73753"/>
          <w:bCs w:val="0"/>
        </w:rPr>
      </w:pPr>
    </w:p>
    <w:p w:rsidR="0097265A" w:rsidRPr="008B3DE4" w:rsidRDefault="0097265A" w:rsidP="0097265A">
      <w:pPr>
        <w:autoSpaceDE w:val="0"/>
        <w:autoSpaceDN w:val="0"/>
        <w:adjustRightInd w:val="0"/>
        <w:spacing w:after="0" w:line="240" w:lineRule="auto"/>
        <w:rPr>
          <w:rStyle w:val="SC73753"/>
          <w:bCs w:val="0"/>
        </w:rPr>
      </w:pPr>
      <w:r w:rsidRPr="008B3DE4">
        <w:rPr>
          <w:rStyle w:val="SC73753"/>
          <w:bCs w:val="0"/>
        </w:rPr>
        <w:t>Tam ekran videoyu etkinleştirme</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Pencere görünümünden tam ekran görünümüne geçmek</w:t>
      </w:r>
      <w:r w:rsidR="008B3DE4">
        <w:rPr>
          <w:rStyle w:val="SC73753"/>
          <w:b w:val="0"/>
        </w:rPr>
        <w:t xml:space="preserve"> </w:t>
      </w:r>
      <w:r w:rsidRPr="00746465">
        <w:rPr>
          <w:rStyle w:val="SC73753"/>
          <w:b w:val="0"/>
        </w:rPr>
        <w:t xml:space="preserve">için, </w:t>
      </w:r>
      <w:r w:rsidRPr="008B3DE4">
        <w:rPr>
          <w:rStyle w:val="SC73753"/>
          <w:bCs w:val="0"/>
        </w:rPr>
        <w:t>Tam Ekran</w:t>
      </w:r>
      <w:r w:rsidRPr="00746465">
        <w:rPr>
          <w:rStyle w:val="SC73753"/>
          <w:b w:val="0"/>
          <w:bCs w:val="0"/>
        </w:rPr>
        <w:t xml:space="preserve"> </w:t>
      </w:r>
      <w:r w:rsidRPr="00746465">
        <w:rPr>
          <w:rStyle w:val="SC73753"/>
          <w:b w:val="0"/>
        </w:rPr>
        <w:t>yazılım tuşuna basın.</w:t>
      </w:r>
    </w:p>
    <w:p w:rsidR="0097265A" w:rsidRDefault="0097265A" w:rsidP="0097265A">
      <w:pPr>
        <w:autoSpaceDE w:val="0"/>
        <w:autoSpaceDN w:val="0"/>
        <w:adjustRightInd w:val="0"/>
        <w:spacing w:after="0" w:line="240" w:lineRule="auto"/>
        <w:rPr>
          <w:rStyle w:val="SC73753"/>
          <w:b w:val="0"/>
        </w:rPr>
      </w:pPr>
      <w:r w:rsidRPr="00746465">
        <w:rPr>
          <w:rStyle w:val="SC73753"/>
          <w:b w:val="0"/>
        </w:rPr>
        <w:t xml:space="preserve">Pencere görünümüne dönmek için, </w:t>
      </w:r>
      <w:r w:rsidRPr="008B3DE4">
        <w:rPr>
          <w:rStyle w:val="SC73753"/>
          <w:bCs w:val="0"/>
        </w:rPr>
        <w:t>Küçült</w:t>
      </w:r>
      <w:r w:rsidRPr="00746465">
        <w:rPr>
          <w:rStyle w:val="SC73753"/>
          <w:b w:val="0"/>
          <w:bCs w:val="0"/>
        </w:rPr>
        <w:t xml:space="preserve"> </w:t>
      </w:r>
      <w:r w:rsidRPr="00746465">
        <w:rPr>
          <w:rStyle w:val="SC73753"/>
          <w:b w:val="0"/>
        </w:rPr>
        <w:t>yazılım tuşuna</w:t>
      </w:r>
      <w:r w:rsidR="008B3DE4">
        <w:rPr>
          <w:rStyle w:val="SC73753"/>
          <w:b w:val="0"/>
        </w:rPr>
        <w:t xml:space="preserve"> </w:t>
      </w:r>
      <w:r w:rsidRPr="00746465">
        <w:rPr>
          <w:rStyle w:val="SC73753"/>
          <w:b w:val="0"/>
        </w:rPr>
        <w:t>basın.</w:t>
      </w:r>
    </w:p>
    <w:p w:rsidR="008B3DE4" w:rsidRDefault="008B3DE4" w:rsidP="0097265A">
      <w:pPr>
        <w:autoSpaceDE w:val="0"/>
        <w:autoSpaceDN w:val="0"/>
        <w:adjustRightInd w:val="0"/>
        <w:spacing w:after="0" w:line="240" w:lineRule="auto"/>
        <w:rPr>
          <w:rStyle w:val="SC73753"/>
          <w:b w:val="0"/>
        </w:rPr>
      </w:pPr>
    </w:p>
    <w:p w:rsidR="008B3DE4" w:rsidRPr="00746465" w:rsidRDefault="00F62797" w:rsidP="0097265A">
      <w:pPr>
        <w:autoSpaceDE w:val="0"/>
        <w:autoSpaceDN w:val="0"/>
        <w:adjustRightInd w:val="0"/>
        <w:spacing w:after="0" w:line="240" w:lineRule="auto"/>
        <w:rPr>
          <w:rStyle w:val="SC73753"/>
          <w:b w:val="0"/>
        </w:rPr>
      </w:pPr>
      <w:r>
        <w:rPr>
          <w:noProof/>
          <w:color w:val="000000"/>
          <w:sz w:val="28"/>
          <w:szCs w:val="28"/>
          <w:lang w:eastAsia="tr-TR"/>
        </w:rPr>
        <w:lastRenderedPageBreak/>
        <w:drawing>
          <wp:inline distT="0" distB="0" distL="0" distR="0">
            <wp:extent cx="5852160" cy="3590925"/>
            <wp:effectExtent l="0" t="0" r="0" b="9525"/>
            <wp:docPr id="69" name="Resi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852160" cy="3590925"/>
                    </a:xfrm>
                    <a:prstGeom prst="rect">
                      <a:avLst/>
                    </a:prstGeom>
                    <a:noFill/>
                    <a:ln>
                      <a:noFill/>
                    </a:ln>
                  </pic:spPr>
                </pic:pic>
              </a:graphicData>
            </a:graphic>
          </wp:inline>
        </w:drawing>
      </w:r>
    </w:p>
    <w:p w:rsidR="008B3DE4" w:rsidRDefault="008B3DE4" w:rsidP="0097265A">
      <w:pPr>
        <w:autoSpaceDE w:val="0"/>
        <w:autoSpaceDN w:val="0"/>
        <w:adjustRightInd w:val="0"/>
        <w:spacing w:after="0" w:line="240" w:lineRule="auto"/>
        <w:rPr>
          <w:rStyle w:val="SC73753"/>
          <w:b w:val="0"/>
        </w:rPr>
      </w:pP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Not: Tam ekran modundayken yeni bir çağrı aldığınızda,sizi uyarmak için bir not görüntülenir.</w:t>
      </w:r>
    </w:p>
    <w:p w:rsidR="008B3DE4" w:rsidRDefault="008B3DE4" w:rsidP="0097265A">
      <w:pPr>
        <w:autoSpaceDE w:val="0"/>
        <w:autoSpaceDN w:val="0"/>
        <w:adjustRightInd w:val="0"/>
        <w:spacing w:after="0" w:line="240" w:lineRule="auto"/>
        <w:rPr>
          <w:rStyle w:val="SC73753"/>
          <w:bCs w:val="0"/>
        </w:rPr>
      </w:pPr>
    </w:p>
    <w:p w:rsidR="0097265A" w:rsidRPr="008B3DE4" w:rsidRDefault="0097265A" w:rsidP="0097265A">
      <w:pPr>
        <w:autoSpaceDE w:val="0"/>
        <w:autoSpaceDN w:val="0"/>
        <w:adjustRightInd w:val="0"/>
        <w:spacing w:after="0" w:line="240" w:lineRule="auto"/>
        <w:rPr>
          <w:rStyle w:val="SC73753"/>
          <w:bCs w:val="0"/>
        </w:rPr>
      </w:pPr>
      <w:r w:rsidRPr="008B3DE4">
        <w:rPr>
          <w:rStyle w:val="SC73753"/>
          <w:bCs w:val="0"/>
        </w:rPr>
        <w:t>Görünümler arasında geçiş yapma</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“Kendi görüntünüzü” (kameranızın diğer tarafa aktardığı</w:t>
      </w:r>
      <w:r w:rsidR="008B3DE4">
        <w:rPr>
          <w:rStyle w:val="SC73753"/>
          <w:b w:val="0"/>
        </w:rPr>
        <w:t xml:space="preserve"> </w:t>
      </w:r>
      <w:r w:rsidRPr="00746465">
        <w:rPr>
          <w:rStyle w:val="SC73753"/>
          <w:b w:val="0"/>
        </w:rPr>
        <w:t>görüntü) resim içinde resim modunda telefon ekranınızın</w:t>
      </w:r>
      <w:r w:rsidR="008B3DE4">
        <w:rPr>
          <w:rStyle w:val="SC73753"/>
          <w:b w:val="0"/>
        </w:rPr>
        <w:t xml:space="preserve"> </w:t>
      </w:r>
      <w:r w:rsidRPr="00746465">
        <w:rPr>
          <w:rStyle w:val="SC73753"/>
          <w:b w:val="0"/>
        </w:rPr>
        <w:t>köşesine yerleştirilmiş şekilde bulabilirsiniz.</w:t>
      </w:r>
    </w:p>
    <w:p w:rsidR="008B3DE4" w:rsidRDefault="008B3DE4" w:rsidP="0097265A">
      <w:pPr>
        <w:autoSpaceDE w:val="0"/>
        <w:autoSpaceDN w:val="0"/>
        <w:adjustRightInd w:val="0"/>
        <w:spacing w:after="0" w:line="240" w:lineRule="auto"/>
        <w:rPr>
          <w:rStyle w:val="SC73753"/>
          <w:b w:val="0"/>
        </w:rPr>
      </w:pP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“Kendi görüntünüzü” tam ekran boyutunda görüntülemek</w:t>
      </w:r>
      <w:r w:rsidR="008B3DE4">
        <w:rPr>
          <w:rStyle w:val="SC73753"/>
          <w:b w:val="0"/>
        </w:rPr>
        <w:t xml:space="preserve"> </w:t>
      </w:r>
      <w:r w:rsidRPr="00746465">
        <w:rPr>
          <w:rStyle w:val="SC73753"/>
          <w:b w:val="0"/>
        </w:rPr>
        <w:t>ve diğer kişilerin görüntülerini resim içinde resim</w:t>
      </w:r>
      <w:r w:rsidR="008B3DE4">
        <w:rPr>
          <w:rStyle w:val="SC73753"/>
          <w:b w:val="0"/>
        </w:rPr>
        <w:t xml:space="preserve"> </w:t>
      </w:r>
      <w:r w:rsidRPr="00746465">
        <w:rPr>
          <w:rStyle w:val="SC73753"/>
          <w:b w:val="0"/>
        </w:rPr>
        <w:t>penceresinde (PIP) görüntülemek için tam ekran</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 xml:space="preserve">görünümündeyken </w:t>
      </w:r>
      <w:r w:rsidRPr="00746465">
        <w:rPr>
          <w:rStyle w:val="SC73753"/>
          <w:b w:val="0"/>
          <w:bCs w:val="0"/>
        </w:rPr>
        <w:t xml:space="preserve">Değiştir </w:t>
      </w:r>
      <w:r w:rsidRPr="00746465">
        <w:rPr>
          <w:rStyle w:val="SC73753"/>
          <w:b w:val="0"/>
        </w:rPr>
        <w:t>yazılım tuşuna basın.</w:t>
      </w:r>
    </w:p>
    <w:p w:rsidR="008B3DE4" w:rsidRDefault="008B3DE4" w:rsidP="0097265A">
      <w:pPr>
        <w:autoSpaceDE w:val="0"/>
        <w:autoSpaceDN w:val="0"/>
        <w:adjustRightInd w:val="0"/>
        <w:spacing w:after="0" w:line="240" w:lineRule="auto"/>
        <w:rPr>
          <w:rStyle w:val="SC73753"/>
          <w:b w:val="0"/>
        </w:rPr>
      </w:pP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“Kendi görüntünüzü” tekrar PIP penceresinde</w:t>
      </w:r>
      <w:r w:rsidR="008B3DE4">
        <w:rPr>
          <w:rStyle w:val="SC73753"/>
          <w:b w:val="0"/>
        </w:rPr>
        <w:t xml:space="preserve"> </w:t>
      </w:r>
      <w:r w:rsidRPr="00746465">
        <w:rPr>
          <w:rStyle w:val="SC73753"/>
          <w:b w:val="0"/>
        </w:rPr>
        <w:t xml:space="preserve">görüntülemek için </w:t>
      </w:r>
      <w:r w:rsidRPr="00746465">
        <w:rPr>
          <w:rStyle w:val="SC73753"/>
          <w:b w:val="0"/>
          <w:bCs w:val="0"/>
        </w:rPr>
        <w:t xml:space="preserve">Değiştir </w:t>
      </w:r>
      <w:r w:rsidRPr="00746465">
        <w:rPr>
          <w:rStyle w:val="SC73753"/>
          <w:b w:val="0"/>
        </w:rPr>
        <w:t>yazılım tuşuna tekrar basın.</w:t>
      </w:r>
    </w:p>
    <w:p w:rsidR="008B3DE4" w:rsidRDefault="00F62797" w:rsidP="0097265A">
      <w:pPr>
        <w:autoSpaceDE w:val="0"/>
        <w:autoSpaceDN w:val="0"/>
        <w:adjustRightInd w:val="0"/>
        <w:spacing w:after="0" w:line="240" w:lineRule="auto"/>
        <w:rPr>
          <w:rStyle w:val="SC73753"/>
          <w:b w:val="0"/>
          <w:bCs w:val="0"/>
        </w:rPr>
      </w:pPr>
      <w:r>
        <w:rPr>
          <w:noProof/>
          <w:color w:val="000000"/>
          <w:sz w:val="28"/>
          <w:szCs w:val="28"/>
          <w:lang w:eastAsia="tr-TR"/>
        </w:rPr>
        <w:lastRenderedPageBreak/>
        <w:drawing>
          <wp:inline distT="0" distB="0" distL="0" distR="0">
            <wp:extent cx="5852160" cy="3009265"/>
            <wp:effectExtent l="0" t="0" r="0" b="635"/>
            <wp:docPr id="70" name="Resi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52160" cy="3009265"/>
                    </a:xfrm>
                    <a:prstGeom prst="rect">
                      <a:avLst/>
                    </a:prstGeom>
                    <a:noFill/>
                    <a:ln>
                      <a:noFill/>
                    </a:ln>
                  </pic:spPr>
                </pic:pic>
              </a:graphicData>
            </a:graphic>
          </wp:inline>
        </w:drawing>
      </w:r>
    </w:p>
    <w:p w:rsidR="008B3DE4" w:rsidRDefault="008B3DE4" w:rsidP="0097265A">
      <w:pPr>
        <w:autoSpaceDE w:val="0"/>
        <w:autoSpaceDN w:val="0"/>
        <w:adjustRightInd w:val="0"/>
        <w:spacing w:after="0" w:line="240" w:lineRule="auto"/>
        <w:rPr>
          <w:rStyle w:val="SC73753"/>
          <w:b w:val="0"/>
          <w:bCs w:val="0"/>
        </w:rPr>
      </w:pPr>
    </w:p>
    <w:p w:rsidR="0097265A" w:rsidRPr="008B3DE4" w:rsidRDefault="0097265A" w:rsidP="0097265A">
      <w:pPr>
        <w:autoSpaceDE w:val="0"/>
        <w:autoSpaceDN w:val="0"/>
        <w:adjustRightInd w:val="0"/>
        <w:spacing w:after="0" w:line="240" w:lineRule="auto"/>
        <w:rPr>
          <w:rStyle w:val="SC73753"/>
          <w:bCs w:val="0"/>
        </w:rPr>
      </w:pPr>
      <w:r w:rsidRPr="008B3DE4">
        <w:rPr>
          <w:rStyle w:val="SC73753"/>
          <w:bCs w:val="0"/>
        </w:rPr>
        <w:t>Resim içinde resim konumunu</w:t>
      </w:r>
      <w:r w:rsidR="008B3DE4" w:rsidRPr="008B3DE4">
        <w:rPr>
          <w:rStyle w:val="SC73753"/>
          <w:bCs w:val="0"/>
        </w:rPr>
        <w:t xml:space="preserve"> </w:t>
      </w:r>
      <w:r w:rsidRPr="008B3DE4">
        <w:rPr>
          <w:rStyle w:val="SC73753"/>
          <w:bCs w:val="0"/>
        </w:rPr>
        <w:t>ayarlama</w:t>
      </w:r>
    </w:p>
    <w:p w:rsidR="008B3DE4" w:rsidRDefault="008B3DE4" w:rsidP="0097265A">
      <w:pPr>
        <w:autoSpaceDE w:val="0"/>
        <w:autoSpaceDN w:val="0"/>
        <w:adjustRightInd w:val="0"/>
        <w:spacing w:after="0" w:line="240" w:lineRule="auto"/>
        <w:rPr>
          <w:rStyle w:val="SC73753"/>
          <w:b w:val="0"/>
        </w:rPr>
      </w:pPr>
    </w:p>
    <w:p w:rsidR="0097265A" w:rsidRDefault="0097265A" w:rsidP="0097265A">
      <w:pPr>
        <w:autoSpaceDE w:val="0"/>
        <w:autoSpaceDN w:val="0"/>
        <w:adjustRightInd w:val="0"/>
        <w:spacing w:after="0" w:line="240" w:lineRule="auto"/>
        <w:rPr>
          <w:rStyle w:val="SC73753"/>
          <w:b w:val="0"/>
        </w:rPr>
      </w:pPr>
      <w:r w:rsidRPr="00746465">
        <w:rPr>
          <w:rStyle w:val="SC73753"/>
          <w:b w:val="0"/>
        </w:rPr>
        <w:t>PIP penceresini telefonunuzun ekranının farklı bir</w:t>
      </w:r>
      <w:r w:rsidR="00CA2C24">
        <w:rPr>
          <w:rStyle w:val="SC73753"/>
          <w:b w:val="0"/>
        </w:rPr>
        <w:t xml:space="preserve"> </w:t>
      </w:r>
      <w:r w:rsidRPr="00746465">
        <w:rPr>
          <w:rStyle w:val="SC73753"/>
          <w:b w:val="0"/>
        </w:rPr>
        <w:t>köşesine taşımak veya PIP</w:t>
      </w:r>
      <w:r w:rsidR="00CA2C24">
        <w:rPr>
          <w:rStyle w:val="SC73753"/>
          <w:b w:val="0"/>
        </w:rPr>
        <w:t xml:space="preserve"> </w:t>
      </w:r>
      <w:r w:rsidRPr="00746465">
        <w:rPr>
          <w:rStyle w:val="SC73753"/>
          <w:b w:val="0"/>
        </w:rPr>
        <w:t>penceresini gizlemek için</w:t>
      </w:r>
      <w:r w:rsidR="00CA2C24">
        <w:rPr>
          <w:rStyle w:val="SC73753"/>
          <w:b w:val="0"/>
        </w:rPr>
        <w:t xml:space="preserve"> </w:t>
      </w:r>
      <w:r w:rsidRPr="00746465">
        <w:rPr>
          <w:rStyle w:val="SC73753"/>
          <w:b w:val="0"/>
          <w:bCs w:val="0"/>
        </w:rPr>
        <w:t xml:space="preserve">resim içinde resim </w:t>
      </w:r>
      <w:r w:rsidRPr="00746465">
        <w:rPr>
          <w:rStyle w:val="SC73753"/>
          <w:b w:val="0"/>
        </w:rPr>
        <w:t>(PIP)</w:t>
      </w:r>
      <w:r w:rsidR="00F62797">
        <w:rPr>
          <w:noProof/>
          <w:color w:val="000000"/>
          <w:sz w:val="28"/>
          <w:szCs w:val="28"/>
          <w:lang w:eastAsia="tr-TR"/>
        </w:rPr>
        <w:drawing>
          <wp:inline distT="0" distB="0" distL="0" distR="0">
            <wp:extent cx="299085" cy="233045"/>
            <wp:effectExtent l="0" t="0" r="5715" b="0"/>
            <wp:docPr id="71" name="Resim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99085" cy="233045"/>
                    </a:xfrm>
                    <a:prstGeom prst="rect">
                      <a:avLst/>
                    </a:prstGeom>
                    <a:noFill/>
                    <a:ln>
                      <a:noFill/>
                    </a:ln>
                  </pic:spPr>
                </pic:pic>
              </a:graphicData>
            </a:graphic>
          </wp:inline>
        </w:drawing>
      </w:r>
      <w:r w:rsidRPr="00746465">
        <w:rPr>
          <w:rStyle w:val="SC73753"/>
          <w:b w:val="0"/>
        </w:rPr>
        <w:t xml:space="preserve"> tuşuna basın.</w:t>
      </w:r>
    </w:p>
    <w:p w:rsidR="00CB2037" w:rsidRDefault="00CB2037" w:rsidP="0097265A">
      <w:pPr>
        <w:autoSpaceDE w:val="0"/>
        <w:autoSpaceDN w:val="0"/>
        <w:adjustRightInd w:val="0"/>
        <w:spacing w:after="0" w:line="240" w:lineRule="auto"/>
        <w:rPr>
          <w:rStyle w:val="SC73753"/>
          <w:b w:val="0"/>
        </w:rPr>
      </w:pPr>
    </w:p>
    <w:p w:rsidR="00CA2C24" w:rsidRPr="00746465" w:rsidRDefault="00F62797" w:rsidP="0097265A">
      <w:pPr>
        <w:autoSpaceDE w:val="0"/>
        <w:autoSpaceDN w:val="0"/>
        <w:adjustRightInd w:val="0"/>
        <w:spacing w:after="0" w:line="240" w:lineRule="auto"/>
        <w:rPr>
          <w:rStyle w:val="SC73753"/>
          <w:b w:val="0"/>
        </w:rPr>
      </w:pPr>
      <w:r>
        <w:rPr>
          <w:noProof/>
          <w:color w:val="000000"/>
          <w:sz w:val="28"/>
          <w:szCs w:val="28"/>
          <w:lang w:eastAsia="tr-TR"/>
        </w:rPr>
        <w:drawing>
          <wp:inline distT="0" distB="0" distL="0" distR="0">
            <wp:extent cx="5852160" cy="4106545"/>
            <wp:effectExtent l="0" t="0" r="0" b="8255"/>
            <wp:docPr id="72" name="Resi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52160" cy="4106545"/>
                    </a:xfrm>
                    <a:prstGeom prst="rect">
                      <a:avLst/>
                    </a:prstGeom>
                    <a:noFill/>
                    <a:ln>
                      <a:noFill/>
                    </a:ln>
                  </pic:spPr>
                </pic:pic>
              </a:graphicData>
            </a:graphic>
          </wp:inline>
        </w:drawing>
      </w:r>
    </w:p>
    <w:p w:rsidR="00CA2C24" w:rsidRDefault="00CA2C24" w:rsidP="0097265A">
      <w:pPr>
        <w:autoSpaceDE w:val="0"/>
        <w:autoSpaceDN w:val="0"/>
        <w:adjustRightInd w:val="0"/>
        <w:spacing w:after="0" w:line="240" w:lineRule="auto"/>
        <w:rPr>
          <w:rStyle w:val="SC73753"/>
          <w:b w:val="0"/>
        </w:rPr>
      </w:pP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lastRenderedPageBreak/>
        <w:t>PIP yazılım tuşundaki simge, PIP yazılım tuşuna tekrar</w:t>
      </w:r>
      <w:r w:rsidR="002E70C0">
        <w:rPr>
          <w:rStyle w:val="SC73753"/>
          <w:b w:val="0"/>
        </w:rPr>
        <w:t xml:space="preserve"> </w:t>
      </w:r>
      <w:r w:rsidRPr="00746465">
        <w:rPr>
          <w:rStyle w:val="SC73753"/>
          <w:b w:val="0"/>
        </w:rPr>
        <w:t>bastığını</w:t>
      </w:r>
      <w:r w:rsidR="002E70C0">
        <w:rPr>
          <w:rStyle w:val="SC73753"/>
          <w:b w:val="0"/>
        </w:rPr>
        <w:t xml:space="preserve">zda PIP </w:t>
      </w:r>
      <w:r w:rsidRPr="00746465">
        <w:rPr>
          <w:rStyle w:val="SC73753"/>
          <w:b w:val="0"/>
        </w:rPr>
        <w:t>penceresinin ekranın hangi bölümünde</w:t>
      </w:r>
      <w:r w:rsidR="002E70C0">
        <w:rPr>
          <w:rStyle w:val="SC73753"/>
          <w:b w:val="0"/>
        </w:rPr>
        <w:t xml:space="preserve"> </w:t>
      </w:r>
      <w:r w:rsidRPr="00746465">
        <w:rPr>
          <w:rStyle w:val="SC73753"/>
          <w:b w:val="0"/>
        </w:rPr>
        <w:t>görüntüleneceğini (veya gizleneceğini) gösterir.</w:t>
      </w:r>
    </w:p>
    <w:p w:rsidR="002E70C0" w:rsidRDefault="00F62797" w:rsidP="00CE5A1A">
      <w:pPr>
        <w:autoSpaceDE w:val="0"/>
        <w:autoSpaceDN w:val="0"/>
        <w:adjustRightInd w:val="0"/>
        <w:spacing w:after="0" w:line="240" w:lineRule="auto"/>
        <w:ind w:left="708"/>
        <w:rPr>
          <w:rStyle w:val="SC73753"/>
          <w:b w:val="0"/>
          <w:bCs w:val="0"/>
        </w:rPr>
      </w:pPr>
      <w:r>
        <w:rPr>
          <w:noProof/>
          <w:color w:val="000000"/>
          <w:sz w:val="28"/>
          <w:szCs w:val="28"/>
          <w:lang w:eastAsia="tr-TR"/>
        </w:rPr>
        <w:drawing>
          <wp:inline distT="0" distB="0" distL="0" distR="0">
            <wp:extent cx="1496060" cy="249555"/>
            <wp:effectExtent l="0" t="0" r="8890" b="0"/>
            <wp:docPr id="73" name="Resi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96060" cy="249555"/>
                    </a:xfrm>
                    <a:prstGeom prst="rect">
                      <a:avLst/>
                    </a:prstGeom>
                    <a:noFill/>
                    <a:ln>
                      <a:noFill/>
                    </a:ln>
                  </pic:spPr>
                </pic:pic>
              </a:graphicData>
            </a:graphic>
          </wp:inline>
        </w:drawing>
      </w:r>
    </w:p>
    <w:p w:rsidR="002E70C0" w:rsidRDefault="002E70C0" w:rsidP="0097265A">
      <w:pPr>
        <w:autoSpaceDE w:val="0"/>
        <w:autoSpaceDN w:val="0"/>
        <w:adjustRightInd w:val="0"/>
        <w:spacing w:after="0" w:line="240" w:lineRule="auto"/>
        <w:rPr>
          <w:rStyle w:val="SC73753"/>
          <w:b w:val="0"/>
          <w:bCs w:val="0"/>
        </w:rPr>
      </w:pPr>
    </w:p>
    <w:p w:rsidR="002E70C0" w:rsidRDefault="002E70C0" w:rsidP="0097265A">
      <w:pPr>
        <w:autoSpaceDE w:val="0"/>
        <w:autoSpaceDN w:val="0"/>
        <w:adjustRightInd w:val="0"/>
        <w:spacing w:after="0" w:line="240" w:lineRule="auto"/>
        <w:rPr>
          <w:rStyle w:val="SC73753"/>
          <w:b w:val="0"/>
          <w:bCs w:val="0"/>
        </w:rPr>
      </w:pPr>
    </w:p>
    <w:p w:rsidR="0097265A" w:rsidRPr="00CE5A1A" w:rsidRDefault="0097265A" w:rsidP="0097265A">
      <w:pPr>
        <w:autoSpaceDE w:val="0"/>
        <w:autoSpaceDN w:val="0"/>
        <w:adjustRightInd w:val="0"/>
        <w:spacing w:after="0" w:line="240" w:lineRule="auto"/>
        <w:rPr>
          <w:rStyle w:val="SC73753"/>
          <w:bCs w:val="0"/>
        </w:rPr>
      </w:pPr>
      <w:r w:rsidRPr="00CE5A1A">
        <w:rPr>
          <w:rStyle w:val="SC73753"/>
          <w:bCs w:val="0"/>
        </w:rPr>
        <w:t>Videoyu gizleme</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 xml:space="preserve">Telefon ekranındaki tüm videoları gizlemek için, </w:t>
      </w:r>
      <w:r w:rsidRPr="008B614F">
        <w:rPr>
          <w:rStyle w:val="SC73753"/>
          <w:bCs w:val="0"/>
        </w:rPr>
        <w:t>Videoyu</w:t>
      </w:r>
      <w:r w:rsidR="008B614F" w:rsidRPr="008B614F">
        <w:rPr>
          <w:rStyle w:val="SC73753"/>
          <w:bCs w:val="0"/>
        </w:rPr>
        <w:t xml:space="preserve"> </w:t>
      </w:r>
      <w:r w:rsidRPr="008B614F">
        <w:rPr>
          <w:rStyle w:val="SC73753"/>
          <w:bCs w:val="0"/>
        </w:rPr>
        <w:t>Gizle</w:t>
      </w:r>
      <w:r w:rsidRPr="00746465">
        <w:rPr>
          <w:rStyle w:val="SC73753"/>
          <w:b w:val="0"/>
          <w:bCs w:val="0"/>
        </w:rPr>
        <w:t xml:space="preserve"> </w:t>
      </w:r>
      <w:r w:rsidRPr="00746465">
        <w:rPr>
          <w:rStyle w:val="SC73753"/>
          <w:b w:val="0"/>
        </w:rPr>
        <w:t>yazılım tuşuna basın. Videoyu Gizle özelliği sadece</w:t>
      </w:r>
      <w:r w:rsidR="008B614F">
        <w:rPr>
          <w:rStyle w:val="SC73753"/>
          <w:b w:val="0"/>
        </w:rPr>
        <w:t xml:space="preserve"> </w:t>
      </w:r>
      <w:r w:rsidRPr="00746465">
        <w:rPr>
          <w:rStyle w:val="SC73753"/>
          <w:b w:val="0"/>
        </w:rPr>
        <w:t>pencere görünümünde bulunur (tam ekran görünümünde</w:t>
      </w:r>
      <w:r w:rsidR="008B614F">
        <w:rPr>
          <w:rStyle w:val="SC73753"/>
          <w:b w:val="0"/>
        </w:rPr>
        <w:t xml:space="preserve"> </w:t>
      </w:r>
      <w:r w:rsidRPr="00746465">
        <w:rPr>
          <w:rStyle w:val="SC73753"/>
          <w:b w:val="0"/>
        </w:rPr>
        <w:t>bulunmaz).</w:t>
      </w:r>
    </w:p>
    <w:p w:rsidR="008B614F" w:rsidRDefault="008B614F" w:rsidP="0097265A">
      <w:pPr>
        <w:autoSpaceDE w:val="0"/>
        <w:autoSpaceDN w:val="0"/>
        <w:adjustRightInd w:val="0"/>
        <w:spacing w:after="0" w:line="240" w:lineRule="auto"/>
        <w:rPr>
          <w:rStyle w:val="SC73753"/>
          <w:b w:val="0"/>
        </w:rPr>
      </w:pPr>
    </w:p>
    <w:p w:rsidR="0097265A" w:rsidRPr="00746465" w:rsidRDefault="0097265A" w:rsidP="008B614F">
      <w:pPr>
        <w:autoSpaceDE w:val="0"/>
        <w:autoSpaceDN w:val="0"/>
        <w:adjustRightInd w:val="0"/>
        <w:spacing w:after="0" w:line="240" w:lineRule="auto"/>
        <w:rPr>
          <w:rStyle w:val="SC73753"/>
          <w:b w:val="0"/>
        </w:rPr>
      </w:pPr>
      <w:r w:rsidRPr="00746465">
        <w:rPr>
          <w:rStyle w:val="SC73753"/>
          <w:b w:val="0"/>
        </w:rPr>
        <w:t xml:space="preserve">Videoyu tekrar görüntülemek için, </w:t>
      </w:r>
      <w:r w:rsidRPr="008B614F">
        <w:rPr>
          <w:rStyle w:val="SC73753"/>
          <w:bCs w:val="0"/>
        </w:rPr>
        <w:t>Videoyu Görüntüle</w:t>
      </w:r>
      <w:r w:rsidR="008B614F">
        <w:rPr>
          <w:rStyle w:val="SC73753"/>
          <w:b w:val="0"/>
          <w:bCs w:val="0"/>
        </w:rPr>
        <w:t xml:space="preserve"> </w:t>
      </w:r>
      <w:r w:rsidRPr="00746465">
        <w:rPr>
          <w:rStyle w:val="SC73753"/>
          <w:b w:val="0"/>
        </w:rPr>
        <w:t>yazılım tuşuna basın.</w:t>
      </w:r>
    </w:p>
    <w:p w:rsidR="008B614F" w:rsidRDefault="008B614F" w:rsidP="0097265A">
      <w:pPr>
        <w:autoSpaceDE w:val="0"/>
        <w:autoSpaceDN w:val="0"/>
        <w:adjustRightInd w:val="0"/>
        <w:spacing w:after="0" w:line="240" w:lineRule="auto"/>
        <w:rPr>
          <w:rStyle w:val="SC73753"/>
          <w:b w:val="0"/>
          <w:bCs w:val="0"/>
        </w:rPr>
      </w:pPr>
    </w:p>
    <w:p w:rsidR="008B614F" w:rsidRDefault="008B614F" w:rsidP="0097265A">
      <w:pPr>
        <w:autoSpaceDE w:val="0"/>
        <w:autoSpaceDN w:val="0"/>
        <w:adjustRightInd w:val="0"/>
        <w:spacing w:after="0" w:line="240" w:lineRule="auto"/>
        <w:rPr>
          <w:rStyle w:val="SC73753"/>
          <w:b w:val="0"/>
          <w:bCs w:val="0"/>
        </w:rPr>
      </w:pPr>
    </w:p>
    <w:p w:rsidR="008B614F" w:rsidRDefault="008B614F" w:rsidP="0097265A">
      <w:pPr>
        <w:autoSpaceDE w:val="0"/>
        <w:autoSpaceDN w:val="0"/>
        <w:adjustRightInd w:val="0"/>
        <w:spacing w:after="0" w:line="240" w:lineRule="auto"/>
        <w:rPr>
          <w:rStyle w:val="SC73753"/>
          <w:b w:val="0"/>
          <w:bCs w:val="0"/>
        </w:rPr>
      </w:pPr>
    </w:p>
    <w:p w:rsidR="00CB2037" w:rsidRDefault="00F62797" w:rsidP="0097265A">
      <w:pPr>
        <w:autoSpaceDE w:val="0"/>
        <w:autoSpaceDN w:val="0"/>
        <w:adjustRightInd w:val="0"/>
        <w:spacing w:after="0" w:line="240" w:lineRule="auto"/>
        <w:rPr>
          <w:rStyle w:val="SC73753"/>
          <w:b w:val="0"/>
          <w:bCs w:val="0"/>
        </w:rPr>
      </w:pPr>
      <w:r>
        <w:rPr>
          <w:noProof/>
          <w:color w:val="000000"/>
          <w:sz w:val="28"/>
          <w:szCs w:val="28"/>
          <w:lang w:eastAsia="tr-TR"/>
        </w:rPr>
        <w:drawing>
          <wp:inline distT="0" distB="0" distL="0" distR="0">
            <wp:extent cx="5852160" cy="3607435"/>
            <wp:effectExtent l="0" t="0" r="0" b="0"/>
            <wp:docPr id="74" name="Resi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852160" cy="3607435"/>
                    </a:xfrm>
                    <a:prstGeom prst="rect">
                      <a:avLst/>
                    </a:prstGeom>
                    <a:noFill/>
                    <a:ln>
                      <a:noFill/>
                    </a:ln>
                  </pic:spPr>
                </pic:pic>
              </a:graphicData>
            </a:graphic>
          </wp:inline>
        </w:drawing>
      </w:r>
    </w:p>
    <w:p w:rsidR="00CB2037" w:rsidRDefault="00CB2037" w:rsidP="0097265A">
      <w:pPr>
        <w:autoSpaceDE w:val="0"/>
        <w:autoSpaceDN w:val="0"/>
        <w:adjustRightInd w:val="0"/>
        <w:spacing w:after="0" w:line="240" w:lineRule="auto"/>
        <w:rPr>
          <w:rStyle w:val="SC73753"/>
          <w:b w:val="0"/>
          <w:bCs w:val="0"/>
        </w:rPr>
      </w:pPr>
    </w:p>
    <w:p w:rsidR="00CB2037" w:rsidRDefault="00CB2037" w:rsidP="0097265A">
      <w:pPr>
        <w:autoSpaceDE w:val="0"/>
        <w:autoSpaceDN w:val="0"/>
        <w:adjustRightInd w:val="0"/>
        <w:spacing w:after="0" w:line="240" w:lineRule="auto"/>
        <w:rPr>
          <w:rStyle w:val="SC73753"/>
          <w:b w:val="0"/>
          <w:bCs w:val="0"/>
        </w:rPr>
      </w:pPr>
    </w:p>
    <w:p w:rsidR="0097265A" w:rsidRPr="00CB2037" w:rsidRDefault="00CB2037" w:rsidP="0097265A">
      <w:pPr>
        <w:autoSpaceDE w:val="0"/>
        <w:autoSpaceDN w:val="0"/>
        <w:adjustRightInd w:val="0"/>
        <w:spacing w:after="0" w:line="240" w:lineRule="auto"/>
        <w:rPr>
          <w:rStyle w:val="SC73753"/>
          <w:bCs w:val="0"/>
        </w:rPr>
      </w:pPr>
      <w:r w:rsidRPr="00CB2037">
        <w:rPr>
          <w:rStyle w:val="SC73753"/>
          <w:bCs w:val="0"/>
        </w:rPr>
        <w:t>3-</w:t>
      </w:r>
      <w:r w:rsidR="0097265A" w:rsidRPr="00CB2037">
        <w:rPr>
          <w:rStyle w:val="SC73753"/>
          <w:bCs w:val="0"/>
        </w:rPr>
        <w:t xml:space="preserve"> Videoyu kapatma</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Videonun kapatılması, telefonunuzun görüşmedeki diğer</w:t>
      </w:r>
      <w:r w:rsidR="00422507">
        <w:rPr>
          <w:rStyle w:val="SC73753"/>
          <w:b w:val="0"/>
        </w:rPr>
        <w:t xml:space="preserve"> </w:t>
      </w:r>
      <w:r w:rsidRPr="00746465">
        <w:rPr>
          <w:rStyle w:val="SC73753"/>
          <w:b w:val="0"/>
        </w:rPr>
        <w:t xml:space="preserve">taraflara video </w:t>
      </w:r>
      <w:r w:rsidR="00422507">
        <w:rPr>
          <w:rStyle w:val="SC73753"/>
          <w:b w:val="0"/>
        </w:rPr>
        <w:t>a</w:t>
      </w:r>
      <w:r w:rsidRPr="00746465">
        <w:rPr>
          <w:rStyle w:val="SC73753"/>
          <w:b w:val="0"/>
        </w:rPr>
        <w:t>ktarmasını engeller.</w:t>
      </w:r>
    </w:p>
    <w:p w:rsidR="00422507" w:rsidRDefault="00422507" w:rsidP="0097265A">
      <w:pPr>
        <w:autoSpaceDE w:val="0"/>
        <w:autoSpaceDN w:val="0"/>
        <w:adjustRightInd w:val="0"/>
        <w:spacing w:after="0" w:line="240" w:lineRule="auto"/>
        <w:rPr>
          <w:rStyle w:val="SC73753"/>
          <w:bCs w:val="0"/>
        </w:rPr>
      </w:pPr>
    </w:p>
    <w:p w:rsidR="00422507" w:rsidRDefault="00422507" w:rsidP="0097265A">
      <w:pPr>
        <w:autoSpaceDE w:val="0"/>
        <w:autoSpaceDN w:val="0"/>
        <w:adjustRightInd w:val="0"/>
        <w:spacing w:after="0" w:line="240" w:lineRule="auto"/>
        <w:rPr>
          <w:rStyle w:val="SC73753"/>
          <w:bCs w:val="0"/>
        </w:rPr>
      </w:pPr>
    </w:p>
    <w:p w:rsidR="00422507" w:rsidRDefault="00422507" w:rsidP="0097265A">
      <w:pPr>
        <w:autoSpaceDE w:val="0"/>
        <w:autoSpaceDN w:val="0"/>
        <w:adjustRightInd w:val="0"/>
        <w:spacing w:after="0" w:line="240" w:lineRule="auto"/>
        <w:rPr>
          <w:rStyle w:val="SC73753"/>
          <w:bCs w:val="0"/>
        </w:rPr>
      </w:pPr>
    </w:p>
    <w:p w:rsidR="00422507" w:rsidRDefault="00422507" w:rsidP="0097265A">
      <w:pPr>
        <w:autoSpaceDE w:val="0"/>
        <w:autoSpaceDN w:val="0"/>
        <w:adjustRightInd w:val="0"/>
        <w:spacing w:after="0" w:line="240" w:lineRule="auto"/>
        <w:rPr>
          <w:rStyle w:val="SC73753"/>
          <w:bCs w:val="0"/>
        </w:rPr>
      </w:pPr>
    </w:p>
    <w:p w:rsidR="0097265A" w:rsidRPr="00422507" w:rsidRDefault="0097265A" w:rsidP="0097265A">
      <w:pPr>
        <w:autoSpaceDE w:val="0"/>
        <w:autoSpaceDN w:val="0"/>
        <w:adjustRightInd w:val="0"/>
        <w:spacing w:after="0" w:line="240" w:lineRule="auto"/>
        <w:rPr>
          <w:rStyle w:val="SC73753"/>
          <w:bCs w:val="0"/>
        </w:rPr>
      </w:pPr>
      <w:r w:rsidRPr="00422507">
        <w:rPr>
          <w:rStyle w:val="SC73753"/>
          <w:bCs w:val="0"/>
        </w:rPr>
        <w:lastRenderedPageBreak/>
        <w:t>Video ve sesi kapatma</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Hem videoyu hem de sesi kapatmak için, telefonunuzda</w:t>
      </w:r>
      <w:r w:rsidR="00422507">
        <w:rPr>
          <w:rStyle w:val="SC73753"/>
          <w:b w:val="0"/>
        </w:rPr>
        <w:t xml:space="preserve"> </w:t>
      </w:r>
      <w:r w:rsidRPr="00422507">
        <w:rPr>
          <w:rStyle w:val="SC73753"/>
          <w:bCs w:val="0"/>
        </w:rPr>
        <w:t>Kapat</w:t>
      </w:r>
      <w:r w:rsidRPr="00746465">
        <w:rPr>
          <w:rStyle w:val="SC73753"/>
          <w:b w:val="0"/>
          <w:bCs w:val="0"/>
        </w:rPr>
        <w:t xml:space="preserve"> </w:t>
      </w:r>
      <w:r w:rsidRPr="00746465">
        <w:rPr>
          <w:rStyle w:val="SC73753"/>
          <w:b w:val="0"/>
        </w:rPr>
        <w:t xml:space="preserve">tuşuna </w:t>
      </w:r>
      <w:r w:rsidR="00422507" w:rsidRPr="001613C8">
        <w:rPr>
          <w:rFonts w:ascii="Times New Roman" w:hAnsi="Times New Roman"/>
        </w:rPr>
        <w:object w:dxaOrig="735" w:dyaOrig="510">
          <v:shape id="_x0000_i1061" type="#_x0000_t75" style="width:36.75pt;height:24.75pt" o:ole="">
            <v:imagedata r:id="rId20" o:title=""/>
          </v:shape>
          <o:OLEObject Type="Embed" ProgID="PBrush" ShapeID="_x0000_i1061" DrawAspect="Content" ObjectID="_1429108674" r:id="rId94"/>
        </w:object>
      </w:r>
      <w:r w:rsidRPr="00746465">
        <w:rPr>
          <w:rStyle w:val="SC73753"/>
          <w:b w:val="0"/>
        </w:rPr>
        <w:t>basın.</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 xml:space="preserve">Video ve sesi açmak için, </w:t>
      </w:r>
      <w:r w:rsidRPr="00422507">
        <w:rPr>
          <w:rStyle w:val="SC73753"/>
          <w:bCs w:val="0"/>
        </w:rPr>
        <w:t>Kapat</w:t>
      </w:r>
      <w:r w:rsidRPr="00746465">
        <w:rPr>
          <w:rStyle w:val="SC73753"/>
          <w:b w:val="0"/>
          <w:bCs w:val="0"/>
        </w:rPr>
        <w:t xml:space="preserve"> </w:t>
      </w:r>
      <w:r w:rsidRPr="00746465">
        <w:rPr>
          <w:rStyle w:val="SC73753"/>
          <w:b w:val="0"/>
        </w:rPr>
        <w:t>tuşuna tekrar basın.</w:t>
      </w:r>
    </w:p>
    <w:p w:rsidR="00422507" w:rsidRDefault="00422507" w:rsidP="0097265A">
      <w:pPr>
        <w:autoSpaceDE w:val="0"/>
        <w:autoSpaceDN w:val="0"/>
        <w:adjustRightInd w:val="0"/>
        <w:spacing w:after="0" w:line="240" w:lineRule="auto"/>
        <w:rPr>
          <w:rStyle w:val="SC73753"/>
          <w:bCs w:val="0"/>
        </w:rPr>
      </w:pPr>
    </w:p>
    <w:p w:rsidR="0097265A" w:rsidRPr="00422507" w:rsidRDefault="0097265A" w:rsidP="0097265A">
      <w:pPr>
        <w:autoSpaceDE w:val="0"/>
        <w:autoSpaceDN w:val="0"/>
        <w:adjustRightInd w:val="0"/>
        <w:spacing w:after="0" w:line="240" w:lineRule="auto"/>
        <w:rPr>
          <w:rStyle w:val="SC73753"/>
          <w:bCs w:val="0"/>
        </w:rPr>
      </w:pPr>
      <w:r w:rsidRPr="00422507">
        <w:rPr>
          <w:rStyle w:val="SC73753"/>
          <w:bCs w:val="0"/>
        </w:rPr>
        <w:t>Sadece videoyu kapatma</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 xml:space="preserve">Sadece videoyu kapatmak için (sesi değil), </w:t>
      </w:r>
      <w:r w:rsidRPr="006234D3">
        <w:rPr>
          <w:rStyle w:val="SC73753"/>
          <w:bCs w:val="0"/>
        </w:rPr>
        <w:t>Videoyu</w:t>
      </w:r>
      <w:r w:rsidR="006234D3" w:rsidRPr="006234D3">
        <w:rPr>
          <w:rStyle w:val="SC73753"/>
          <w:bCs w:val="0"/>
        </w:rPr>
        <w:t xml:space="preserve"> </w:t>
      </w:r>
      <w:r w:rsidRPr="006234D3">
        <w:rPr>
          <w:rStyle w:val="SC73753"/>
          <w:bCs w:val="0"/>
        </w:rPr>
        <w:t>Kapat</w:t>
      </w:r>
      <w:r w:rsidRPr="00746465">
        <w:rPr>
          <w:rStyle w:val="SC73753"/>
          <w:b w:val="0"/>
          <w:bCs w:val="0"/>
        </w:rPr>
        <w:t xml:space="preserve"> </w:t>
      </w:r>
      <w:r w:rsidRPr="00746465">
        <w:rPr>
          <w:rStyle w:val="SC73753"/>
          <w:b w:val="0"/>
        </w:rPr>
        <w:t xml:space="preserve">yazılım tuşuna </w:t>
      </w:r>
      <w:r w:rsidR="00F62797">
        <w:rPr>
          <w:noProof/>
          <w:color w:val="000000"/>
          <w:sz w:val="28"/>
          <w:szCs w:val="28"/>
          <w:lang w:eastAsia="tr-TR"/>
        </w:rPr>
        <w:drawing>
          <wp:inline distT="0" distB="0" distL="0" distR="0">
            <wp:extent cx="249555" cy="182880"/>
            <wp:effectExtent l="0" t="0" r="0" b="7620"/>
            <wp:docPr id="76" name="Resim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9555" cy="182880"/>
                    </a:xfrm>
                    <a:prstGeom prst="rect">
                      <a:avLst/>
                    </a:prstGeom>
                    <a:noFill/>
                    <a:ln>
                      <a:noFill/>
                    </a:ln>
                  </pic:spPr>
                </pic:pic>
              </a:graphicData>
            </a:graphic>
          </wp:inline>
        </w:drawing>
      </w:r>
      <w:r w:rsidRPr="00746465">
        <w:rPr>
          <w:rStyle w:val="SC73753"/>
          <w:b w:val="0"/>
        </w:rPr>
        <w:t>basın.</w:t>
      </w:r>
    </w:p>
    <w:p w:rsidR="006234D3" w:rsidRDefault="006234D3" w:rsidP="0097265A">
      <w:pPr>
        <w:autoSpaceDE w:val="0"/>
        <w:autoSpaceDN w:val="0"/>
        <w:adjustRightInd w:val="0"/>
        <w:spacing w:after="0" w:line="240" w:lineRule="auto"/>
        <w:rPr>
          <w:rStyle w:val="SC73753"/>
          <w:b w:val="0"/>
        </w:rPr>
      </w:pPr>
    </w:p>
    <w:p w:rsidR="0097265A" w:rsidRDefault="0097265A" w:rsidP="0097265A">
      <w:pPr>
        <w:autoSpaceDE w:val="0"/>
        <w:autoSpaceDN w:val="0"/>
        <w:adjustRightInd w:val="0"/>
        <w:spacing w:after="0" w:line="240" w:lineRule="auto"/>
        <w:rPr>
          <w:rStyle w:val="SC73753"/>
          <w:b w:val="0"/>
        </w:rPr>
      </w:pPr>
      <w:r w:rsidRPr="00746465">
        <w:rPr>
          <w:rStyle w:val="SC73753"/>
          <w:b w:val="0"/>
        </w:rPr>
        <w:t>Videonuzun kapatıldığını onaylamak için, aşağıdakileri</w:t>
      </w:r>
      <w:r w:rsidR="00395F02">
        <w:rPr>
          <w:rStyle w:val="SC73753"/>
          <w:b w:val="0"/>
        </w:rPr>
        <w:t xml:space="preserve"> </w:t>
      </w:r>
      <w:r w:rsidRPr="00746465">
        <w:rPr>
          <w:rStyle w:val="SC73753"/>
          <w:b w:val="0"/>
        </w:rPr>
        <w:t>kontrol edin:</w:t>
      </w:r>
    </w:p>
    <w:p w:rsidR="00395F02" w:rsidRPr="00746465" w:rsidRDefault="00395F02" w:rsidP="0097265A">
      <w:pPr>
        <w:autoSpaceDE w:val="0"/>
        <w:autoSpaceDN w:val="0"/>
        <w:adjustRightInd w:val="0"/>
        <w:spacing w:after="0" w:line="240" w:lineRule="auto"/>
        <w:rPr>
          <w:rStyle w:val="SC73753"/>
          <w:b w:val="0"/>
        </w:rPr>
      </w:pP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 </w:t>
      </w:r>
      <w:r w:rsidRPr="00746465">
        <w:rPr>
          <w:rStyle w:val="SC73753"/>
          <w:b w:val="0"/>
        </w:rPr>
        <w:t xml:space="preserve">Videoyu Aç yazılım tuşu (kırmızı simge) </w:t>
      </w:r>
      <w:r w:rsidR="00F62797">
        <w:rPr>
          <w:noProof/>
          <w:color w:val="000000"/>
          <w:sz w:val="28"/>
          <w:szCs w:val="28"/>
          <w:lang w:eastAsia="tr-TR"/>
        </w:rPr>
        <w:drawing>
          <wp:inline distT="0" distB="0" distL="0" distR="0">
            <wp:extent cx="233045" cy="215900"/>
            <wp:effectExtent l="0" t="0" r="0" b="0"/>
            <wp:docPr id="77" name="Resi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3045" cy="215900"/>
                    </a:xfrm>
                    <a:prstGeom prst="rect">
                      <a:avLst/>
                    </a:prstGeom>
                    <a:noFill/>
                    <a:ln>
                      <a:noFill/>
                    </a:ln>
                  </pic:spPr>
                </pic:pic>
              </a:graphicData>
            </a:graphic>
          </wp:inline>
        </w:drawing>
      </w:r>
      <w:r w:rsidRPr="00746465">
        <w:rPr>
          <w:rStyle w:val="SC73753"/>
          <w:b w:val="0"/>
        </w:rPr>
        <w:t>.</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 </w:t>
      </w:r>
      <w:r w:rsidRPr="00746465">
        <w:rPr>
          <w:rStyle w:val="SC73753"/>
          <w:b w:val="0"/>
        </w:rPr>
        <w:t>Kameranızdaki kırmızı ışık.</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 </w:t>
      </w:r>
      <w:r w:rsidRPr="00746465">
        <w:rPr>
          <w:rStyle w:val="SC73753"/>
          <w:b w:val="0"/>
        </w:rPr>
        <w:t>Telefon ekranınızda Videoyu Kapat simgesi</w:t>
      </w:r>
      <w:r w:rsidR="00F62797">
        <w:rPr>
          <w:noProof/>
          <w:color w:val="000000"/>
          <w:sz w:val="28"/>
          <w:szCs w:val="28"/>
          <w:lang w:eastAsia="tr-TR"/>
        </w:rPr>
        <w:drawing>
          <wp:inline distT="0" distB="0" distL="0" distR="0">
            <wp:extent cx="299085" cy="233045"/>
            <wp:effectExtent l="0" t="0" r="5715" b="0"/>
            <wp:docPr id="78" name="Resi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99085" cy="233045"/>
                    </a:xfrm>
                    <a:prstGeom prst="rect">
                      <a:avLst/>
                    </a:prstGeom>
                    <a:noFill/>
                    <a:ln>
                      <a:noFill/>
                    </a:ln>
                  </pic:spPr>
                </pic:pic>
              </a:graphicData>
            </a:graphic>
          </wp:inline>
        </w:drawing>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(tam ekran görünümünde görüntülenmez).</w:t>
      </w:r>
    </w:p>
    <w:p w:rsidR="0097265A" w:rsidRDefault="0097265A" w:rsidP="0097265A">
      <w:pPr>
        <w:autoSpaceDE w:val="0"/>
        <w:autoSpaceDN w:val="0"/>
        <w:adjustRightInd w:val="0"/>
        <w:spacing w:after="0" w:line="240" w:lineRule="auto"/>
        <w:rPr>
          <w:rStyle w:val="SC73753"/>
          <w:b w:val="0"/>
        </w:rPr>
      </w:pPr>
      <w:r w:rsidRPr="00746465">
        <w:rPr>
          <w:rStyle w:val="SC73753"/>
          <w:b w:val="0"/>
          <w:bCs w:val="0"/>
        </w:rPr>
        <w:t xml:space="preserve">• </w:t>
      </w:r>
      <w:r w:rsidRPr="00746465">
        <w:rPr>
          <w:rStyle w:val="SC73753"/>
          <w:b w:val="0"/>
        </w:rPr>
        <w:t>Kırmızı simgeli “Kendi görüntünü” kapat seçeneği</w:t>
      </w:r>
      <w:r w:rsidR="00395F02">
        <w:rPr>
          <w:rStyle w:val="SC73753"/>
          <w:b w:val="0"/>
        </w:rPr>
        <w:t xml:space="preserve"> </w:t>
      </w:r>
      <w:r w:rsidRPr="00746465">
        <w:rPr>
          <w:rStyle w:val="SC73753"/>
          <w:b w:val="0"/>
        </w:rPr>
        <w:t>(kendi görüntünüz gizli PIP penceresinde</w:t>
      </w:r>
      <w:r w:rsidR="00395F02">
        <w:rPr>
          <w:rStyle w:val="SC73753"/>
          <w:b w:val="0"/>
        </w:rPr>
        <w:t xml:space="preserve"> </w:t>
      </w:r>
      <w:r w:rsidRPr="00746465">
        <w:rPr>
          <w:rStyle w:val="SC73753"/>
          <w:b w:val="0"/>
        </w:rPr>
        <w:t>gizleniyorsa görüntülenmez).</w:t>
      </w:r>
    </w:p>
    <w:p w:rsidR="00395F02" w:rsidRDefault="00395F02" w:rsidP="0097265A">
      <w:pPr>
        <w:autoSpaceDE w:val="0"/>
        <w:autoSpaceDN w:val="0"/>
        <w:adjustRightInd w:val="0"/>
        <w:spacing w:after="0" w:line="240" w:lineRule="auto"/>
        <w:rPr>
          <w:rStyle w:val="SC73753"/>
          <w:b w:val="0"/>
        </w:rPr>
      </w:pPr>
    </w:p>
    <w:p w:rsidR="00395F02" w:rsidRDefault="00F62797" w:rsidP="0097265A">
      <w:pPr>
        <w:autoSpaceDE w:val="0"/>
        <w:autoSpaceDN w:val="0"/>
        <w:adjustRightInd w:val="0"/>
        <w:spacing w:after="0" w:line="240" w:lineRule="auto"/>
        <w:rPr>
          <w:rStyle w:val="SC73753"/>
          <w:b w:val="0"/>
        </w:rPr>
      </w:pPr>
      <w:r>
        <w:rPr>
          <w:noProof/>
          <w:color w:val="000000"/>
          <w:sz w:val="28"/>
          <w:szCs w:val="28"/>
          <w:lang w:eastAsia="tr-TR"/>
        </w:rPr>
        <w:drawing>
          <wp:inline distT="0" distB="0" distL="0" distR="0">
            <wp:extent cx="681355" cy="897890"/>
            <wp:effectExtent l="0" t="0" r="4445" b="0"/>
            <wp:docPr id="79" name="Resi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81355" cy="897890"/>
                    </a:xfrm>
                    <a:prstGeom prst="rect">
                      <a:avLst/>
                    </a:prstGeom>
                    <a:noFill/>
                    <a:ln>
                      <a:noFill/>
                    </a:ln>
                  </pic:spPr>
                </pic:pic>
              </a:graphicData>
            </a:graphic>
          </wp:inline>
        </w:drawing>
      </w:r>
    </w:p>
    <w:p w:rsidR="00395F02" w:rsidRPr="00746465" w:rsidRDefault="00395F02" w:rsidP="0097265A">
      <w:pPr>
        <w:autoSpaceDE w:val="0"/>
        <w:autoSpaceDN w:val="0"/>
        <w:adjustRightInd w:val="0"/>
        <w:spacing w:after="0" w:line="240" w:lineRule="auto"/>
        <w:rPr>
          <w:rStyle w:val="SC73753"/>
          <w:b w:val="0"/>
        </w:rPr>
      </w:pP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 xml:space="preserve">Video aktarımını tekrar başlatmak için, </w:t>
      </w:r>
      <w:r w:rsidRPr="00746465">
        <w:rPr>
          <w:rStyle w:val="SC73753"/>
          <w:b w:val="0"/>
          <w:bCs w:val="0"/>
        </w:rPr>
        <w:t>Videoyu Aç</w:t>
      </w:r>
      <w:r w:rsidR="00395F02">
        <w:rPr>
          <w:rStyle w:val="SC73753"/>
          <w:b w:val="0"/>
          <w:bCs w:val="0"/>
        </w:rPr>
        <w:t xml:space="preserve"> </w:t>
      </w:r>
      <w:r w:rsidRPr="00746465">
        <w:rPr>
          <w:rStyle w:val="SC73753"/>
          <w:b w:val="0"/>
        </w:rPr>
        <w:t>yazılım tuşuna</w:t>
      </w:r>
      <w:r w:rsidR="00F62797">
        <w:rPr>
          <w:noProof/>
          <w:color w:val="000000"/>
          <w:sz w:val="28"/>
          <w:szCs w:val="28"/>
          <w:lang w:eastAsia="tr-TR"/>
        </w:rPr>
        <w:drawing>
          <wp:inline distT="0" distB="0" distL="0" distR="0">
            <wp:extent cx="233045" cy="215900"/>
            <wp:effectExtent l="0" t="0" r="0" b="0"/>
            <wp:docPr id="80" name="Resi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3045" cy="215900"/>
                    </a:xfrm>
                    <a:prstGeom prst="rect">
                      <a:avLst/>
                    </a:prstGeom>
                    <a:noFill/>
                    <a:ln>
                      <a:noFill/>
                    </a:ln>
                  </pic:spPr>
                </pic:pic>
              </a:graphicData>
            </a:graphic>
          </wp:inline>
        </w:drawing>
      </w:r>
      <w:r w:rsidRPr="00746465">
        <w:rPr>
          <w:rStyle w:val="SC73753"/>
          <w:b w:val="0"/>
        </w:rPr>
        <w:t xml:space="preserve"> basın.</w:t>
      </w:r>
    </w:p>
    <w:p w:rsidR="00395F02" w:rsidRDefault="00395F02" w:rsidP="0097265A">
      <w:pPr>
        <w:autoSpaceDE w:val="0"/>
        <w:autoSpaceDN w:val="0"/>
        <w:adjustRightInd w:val="0"/>
        <w:spacing w:after="0" w:line="240" w:lineRule="auto"/>
        <w:rPr>
          <w:rStyle w:val="SC73753"/>
          <w:bCs w:val="0"/>
        </w:rPr>
      </w:pPr>
    </w:p>
    <w:p w:rsidR="0097265A" w:rsidRPr="00395F02" w:rsidRDefault="0097265A" w:rsidP="0097265A">
      <w:pPr>
        <w:autoSpaceDE w:val="0"/>
        <w:autoSpaceDN w:val="0"/>
        <w:adjustRightInd w:val="0"/>
        <w:spacing w:after="0" w:line="240" w:lineRule="auto"/>
        <w:rPr>
          <w:rStyle w:val="SC73753"/>
          <w:bCs w:val="0"/>
        </w:rPr>
      </w:pPr>
      <w:r w:rsidRPr="00395F02">
        <w:rPr>
          <w:rStyle w:val="SC73753"/>
          <w:bCs w:val="0"/>
        </w:rPr>
        <w:t>Sadece sesi kapatma</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Sadece sesi kapatmak için (videoyu değil), aşağıdaki</w:t>
      </w:r>
      <w:r w:rsidR="00003360">
        <w:rPr>
          <w:rStyle w:val="SC73753"/>
          <w:b w:val="0"/>
        </w:rPr>
        <w:t xml:space="preserve"> </w:t>
      </w:r>
      <w:r w:rsidRPr="00746465">
        <w:rPr>
          <w:rStyle w:val="SC73753"/>
          <w:b w:val="0"/>
        </w:rPr>
        <w:t>iki adımı uygulayın:</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1. </w:t>
      </w:r>
      <w:r w:rsidRPr="005351B9">
        <w:rPr>
          <w:rStyle w:val="SC73753"/>
          <w:bCs w:val="0"/>
        </w:rPr>
        <w:t>Kapat</w:t>
      </w:r>
      <w:r w:rsidRPr="00746465">
        <w:rPr>
          <w:rStyle w:val="SC73753"/>
          <w:b w:val="0"/>
          <w:bCs w:val="0"/>
        </w:rPr>
        <w:t xml:space="preserve"> </w:t>
      </w:r>
      <w:r w:rsidRPr="00746465">
        <w:rPr>
          <w:rStyle w:val="SC73753"/>
          <w:b w:val="0"/>
        </w:rPr>
        <w:t xml:space="preserve">düğmesine </w:t>
      </w:r>
      <w:r w:rsidR="005351B9" w:rsidRPr="001613C8">
        <w:rPr>
          <w:rFonts w:ascii="Times New Roman" w:hAnsi="Times New Roman"/>
        </w:rPr>
        <w:object w:dxaOrig="735" w:dyaOrig="510">
          <v:shape id="_x0000_i1062" type="#_x0000_t75" style="width:36.75pt;height:24.75pt" o:ole="">
            <v:imagedata r:id="rId20" o:title=""/>
          </v:shape>
          <o:OLEObject Type="Embed" ProgID="PBrush" ShapeID="_x0000_i1062" DrawAspect="Content" ObjectID="_1429108675" r:id="rId99"/>
        </w:object>
      </w:r>
      <w:r w:rsidRPr="00746465">
        <w:rPr>
          <w:rStyle w:val="SC73753"/>
          <w:b w:val="0"/>
        </w:rPr>
        <w:t>basın.</w:t>
      </w:r>
    </w:p>
    <w:p w:rsidR="0097265A" w:rsidRDefault="0097265A" w:rsidP="0097265A">
      <w:pPr>
        <w:autoSpaceDE w:val="0"/>
        <w:autoSpaceDN w:val="0"/>
        <w:adjustRightInd w:val="0"/>
        <w:spacing w:after="0" w:line="240" w:lineRule="auto"/>
        <w:rPr>
          <w:rStyle w:val="SC73753"/>
          <w:b w:val="0"/>
        </w:rPr>
      </w:pPr>
      <w:r w:rsidRPr="00746465">
        <w:rPr>
          <w:rStyle w:val="SC73753"/>
          <w:b w:val="0"/>
          <w:bCs w:val="0"/>
        </w:rPr>
        <w:t xml:space="preserve">2. </w:t>
      </w:r>
      <w:r w:rsidRPr="005351B9">
        <w:rPr>
          <w:rStyle w:val="SC73753"/>
          <w:bCs w:val="0"/>
        </w:rPr>
        <w:t>Videoyu Aç</w:t>
      </w:r>
      <w:r w:rsidRPr="00746465">
        <w:rPr>
          <w:rStyle w:val="SC73753"/>
          <w:b w:val="0"/>
          <w:bCs w:val="0"/>
        </w:rPr>
        <w:t xml:space="preserve"> </w:t>
      </w:r>
      <w:r w:rsidRPr="00746465">
        <w:rPr>
          <w:rStyle w:val="SC73753"/>
          <w:b w:val="0"/>
        </w:rPr>
        <w:t xml:space="preserve">yazılım tuşuna </w:t>
      </w:r>
      <w:r w:rsidR="00F62797">
        <w:rPr>
          <w:noProof/>
          <w:color w:val="000000"/>
          <w:sz w:val="28"/>
          <w:szCs w:val="28"/>
          <w:lang w:eastAsia="tr-TR"/>
        </w:rPr>
        <w:drawing>
          <wp:inline distT="0" distB="0" distL="0" distR="0">
            <wp:extent cx="233045" cy="215900"/>
            <wp:effectExtent l="0" t="0" r="0" b="0"/>
            <wp:docPr id="82" name="Resi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3045" cy="215900"/>
                    </a:xfrm>
                    <a:prstGeom prst="rect">
                      <a:avLst/>
                    </a:prstGeom>
                    <a:noFill/>
                    <a:ln>
                      <a:noFill/>
                    </a:ln>
                  </pic:spPr>
                </pic:pic>
              </a:graphicData>
            </a:graphic>
          </wp:inline>
        </w:drawing>
      </w:r>
      <w:r w:rsidRPr="00746465">
        <w:rPr>
          <w:rStyle w:val="SC73753"/>
          <w:b w:val="0"/>
        </w:rPr>
        <w:t>basın.</w:t>
      </w:r>
    </w:p>
    <w:p w:rsidR="004B30EC" w:rsidRPr="00746465" w:rsidRDefault="004B30EC" w:rsidP="0097265A">
      <w:pPr>
        <w:autoSpaceDE w:val="0"/>
        <w:autoSpaceDN w:val="0"/>
        <w:adjustRightInd w:val="0"/>
        <w:spacing w:after="0" w:line="240" w:lineRule="auto"/>
        <w:rPr>
          <w:rStyle w:val="SC73753"/>
          <w:b w:val="0"/>
        </w:rPr>
      </w:pPr>
    </w:p>
    <w:p w:rsidR="0097265A" w:rsidRPr="00A330E5" w:rsidRDefault="00A330E5" w:rsidP="0097265A">
      <w:pPr>
        <w:autoSpaceDE w:val="0"/>
        <w:autoSpaceDN w:val="0"/>
        <w:adjustRightInd w:val="0"/>
        <w:spacing w:after="0" w:line="240" w:lineRule="auto"/>
        <w:rPr>
          <w:rStyle w:val="SC73753"/>
          <w:bCs w:val="0"/>
        </w:rPr>
      </w:pPr>
      <w:r w:rsidRPr="00A330E5">
        <w:rPr>
          <w:rStyle w:val="SC73753"/>
          <w:bCs w:val="0"/>
        </w:rPr>
        <w:t>4-</w:t>
      </w:r>
      <w:r w:rsidR="0097265A" w:rsidRPr="00A330E5">
        <w:rPr>
          <w:rStyle w:val="SC73753"/>
          <w:bCs w:val="0"/>
        </w:rPr>
        <w:t xml:space="preserve"> Konferans</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Videolu konferans oluşturmak için, normal şekilde bir</w:t>
      </w:r>
      <w:r w:rsidR="00925CAB">
        <w:rPr>
          <w:rStyle w:val="SC73753"/>
          <w:b w:val="0"/>
        </w:rPr>
        <w:t xml:space="preserve"> </w:t>
      </w:r>
      <w:r w:rsidRPr="00746465">
        <w:rPr>
          <w:rStyle w:val="SC73753"/>
          <w:b w:val="0"/>
        </w:rPr>
        <w:t>konferans görüşmesi başlatın. Videolu konferansa</w:t>
      </w:r>
      <w:r w:rsidR="00925CAB">
        <w:rPr>
          <w:rStyle w:val="SC73753"/>
          <w:b w:val="0"/>
        </w:rPr>
        <w:t xml:space="preserve"> </w:t>
      </w:r>
      <w:r w:rsidRPr="00746465">
        <w:rPr>
          <w:rStyle w:val="SC73753"/>
          <w:b w:val="0"/>
        </w:rPr>
        <w:t>katılmak için, aramayı normal şekilde cevaplayın.</w:t>
      </w:r>
    </w:p>
    <w:p w:rsidR="00925CAB" w:rsidRDefault="00925CAB" w:rsidP="0097265A">
      <w:pPr>
        <w:autoSpaceDE w:val="0"/>
        <w:autoSpaceDN w:val="0"/>
        <w:adjustRightInd w:val="0"/>
        <w:spacing w:after="0" w:line="240" w:lineRule="auto"/>
        <w:rPr>
          <w:rStyle w:val="SC73753"/>
          <w:b w:val="0"/>
        </w:rPr>
      </w:pP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Videolu konferans sırasında, katılımcılar telefon</w:t>
      </w:r>
      <w:r w:rsidR="00925CAB">
        <w:rPr>
          <w:rStyle w:val="SC73753"/>
          <w:b w:val="0"/>
        </w:rPr>
        <w:t xml:space="preserve"> </w:t>
      </w:r>
      <w:r w:rsidRPr="00746465">
        <w:rPr>
          <w:rStyle w:val="SC73753"/>
          <w:b w:val="0"/>
        </w:rPr>
        <w:t>ekranınızda görüntülenecektir.</w:t>
      </w:r>
    </w:p>
    <w:p w:rsidR="00925CAB" w:rsidRDefault="00F62797" w:rsidP="0097265A">
      <w:pPr>
        <w:autoSpaceDE w:val="0"/>
        <w:autoSpaceDN w:val="0"/>
        <w:adjustRightInd w:val="0"/>
        <w:spacing w:after="0" w:line="240" w:lineRule="auto"/>
        <w:rPr>
          <w:rStyle w:val="SC73753"/>
          <w:b w:val="0"/>
          <w:bCs w:val="0"/>
        </w:rPr>
      </w:pPr>
      <w:r>
        <w:rPr>
          <w:noProof/>
          <w:color w:val="000000"/>
          <w:sz w:val="28"/>
          <w:szCs w:val="28"/>
          <w:lang w:eastAsia="tr-TR"/>
        </w:rPr>
        <w:lastRenderedPageBreak/>
        <w:drawing>
          <wp:inline distT="0" distB="0" distL="0" distR="0">
            <wp:extent cx="5735955" cy="4289425"/>
            <wp:effectExtent l="0" t="0" r="0" b="0"/>
            <wp:docPr id="83" name="Resim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1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35955" cy="4289425"/>
                    </a:xfrm>
                    <a:prstGeom prst="rect">
                      <a:avLst/>
                    </a:prstGeom>
                    <a:noFill/>
                    <a:ln>
                      <a:noFill/>
                    </a:ln>
                  </pic:spPr>
                </pic:pic>
              </a:graphicData>
            </a:graphic>
          </wp:inline>
        </w:drawing>
      </w:r>
    </w:p>
    <w:p w:rsidR="00925CAB" w:rsidRDefault="00925CAB" w:rsidP="0097265A">
      <w:pPr>
        <w:autoSpaceDE w:val="0"/>
        <w:autoSpaceDN w:val="0"/>
        <w:adjustRightInd w:val="0"/>
        <w:spacing w:after="0" w:line="240" w:lineRule="auto"/>
        <w:rPr>
          <w:rStyle w:val="SC73753"/>
          <w:bCs w:val="0"/>
        </w:rPr>
      </w:pPr>
    </w:p>
    <w:p w:rsidR="00925CAB" w:rsidRDefault="00925CAB" w:rsidP="0097265A">
      <w:pPr>
        <w:autoSpaceDE w:val="0"/>
        <w:autoSpaceDN w:val="0"/>
        <w:adjustRightInd w:val="0"/>
        <w:spacing w:after="0" w:line="240" w:lineRule="auto"/>
        <w:rPr>
          <w:rStyle w:val="SC73753"/>
          <w:bCs w:val="0"/>
        </w:rPr>
      </w:pPr>
    </w:p>
    <w:p w:rsidR="0097265A" w:rsidRPr="00925CAB" w:rsidRDefault="00925CAB" w:rsidP="0097265A">
      <w:pPr>
        <w:autoSpaceDE w:val="0"/>
        <w:autoSpaceDN w:val="0"/>
        <w:adjustRightInd w:val="0"/>
        <w:spacing w:after="0" w:line="240" w:lineRule="auto"/>
        <w:rPr>
          <w:rStyle w:val="SC73753"/>
          <w:bCs w:val="0"/>
        </w:rPr>
      </w:pPr>
      <w:r w:rsidRPr="00925CAB">
        <w:rPr>
          <w:rStyle w:val="SC73753"/>
          <w:bCs w:val="0"/>
        </w:rPr>
        <w:t>5-</w:t>
      </w:r>
      <w:r w:rsidR="0097265A" w:rsidRPr="00925CAB">
        <w:rPr>
          <w:rStyle w:val="SC73753"/>
          <w:bCs w:val="0"/>
        </w:rPr>
        <w:t xml:space="preserve"> Ayarlar</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Aşağıdaki kamera ayarlarını telefonunuzdan</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yapabilirsiniz:</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 </w:t>
      </w:r>
      <w:r w:rsidRPr="00746465">
        <w:rPr>
          <w:rStyle w:val="SC73753"/>
          <w:b w:val="0"/>
        </w:rPr>
        <w:t>Görüş Alanı</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 </w:t>
      </w:r>
      <w:r w:rsidRPr="00746465">
        <w:rPr>
          <w:rStyle w:val="SC73753"/>
          <w:b w:val="0"/>
        </w:rPr>
        <w:t>Parlaklık</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 </w:t>
      </w:r>
      <w:r w:rsidRPr="00746465">
        <w:rPr>
          <w:rStyle w:val="SC73753"/>
          <w:b w:val="0"/>
        </w:rPr>
        <w:t>Otomatik Aktarma</w:t>
      </w:r>
    </w:p>
    <w:p w:rsidR="00C91CC8" w:rsidRDefault="00C91CC8" w:rsidP="0097265A">
      <w:pPr>
        <w:autoSpaceDE w:val="0"/>
        <w:autoSpaceDN w:val="0"/>
        <w:adjustRightInd w:val="0"/>
        <w:spacing w:after="0" w:line="240" w:lineRule="auto"/>
        <w:rPr>
          <w:rStyle w:val="SC73753"/>
          <w:bCs w:val="0"/>
        </w:rPr>
      </w:pPr>
    </w:p>
    <w:p w:rsidR="0097265A" w:rsidRPr="00C91CC8" w:rsidRDefault="0097265A" w:rsidP="0097265A">
      <w:pPr>
        <w:autoSpaceDE w:val="0"/>
        <w:autoSpaceDN w:val="0"/>
        <w:adjustRightInd w:val="0"/>
        <w:spacing w:after="0" w:line="240" w:lineRule="auto"/>
        <w:rPr>
          <w:rStyle w:val="SC73753"/>
          <w:bCs w:val="0"/>
        </w:rPr>
      </w:pPr>
      <w:r w:rsidRPr="00C91CC8">
        <w:rPr>
          <w:rStyle w:val="SC73753"/>
          <w:bCs w:val="0"/>
        </w:rPr>
        <w:t>Görüş Alanı</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Görüş Alanı, kameranızda geniş açı ve yakınlaştırma</w:t>
      </w:r>
      <w:r w:rsidR="00C91CC8">
        <w:rPr>
          <w:rStyle w:val="SC73753"/>
          <w:b w:val="0"/>
        </w:rPr>
        <w:t xml:space="preserve"> </w:t>
      </w:r>
      <w:r w:rsidRPr="00746465">
        <w:rPr>
          <w:rStyle w:val="SC73753"/>
          <w:b w:val="0"/>
        </w:rPr>
        <w:t>işlevini görür.</w:t>
      </w:r>
    </w:p>
    <w:p w:rsidR="005D2131" w:rsidRDefault="005D2131" w:rsidP="0097265A">
      <w:pPr>
        <w:autoSpaceDE w:val="0"/>
        <w:autoSpaceDN w:val="0"/>
        <w:adjustRightInd w:val="0"/>
        <w:spacing w:after="0" w:line="240" w:lineRule="auto"/>
        <w:rPr>
          <w:rStyle w:val="SC73753"/>
          <w:b w:val="0"/>
          <w:bCs w:val="0"/>
        </w:rPr>
      </w:pPr>
    </w:p>
    <w:p w:rsidR="0097265A" w:rsidRPr="005D2131" w:rsidRDefault="0097265A" w:rsidP="0097265A">
      <w:pPr>
        <w:autoSpaceDE w:val="0"/>
        <w:autoSpaceDN w:val="0"/>
        <w:adjustRightInd w:val="0"/>
        <w:spacing w:after="0" w:line="240" w:lineRule="auto"/>
        <w:rPr>
          <w:rStyle w:val="SC73753"/>
          <w:b w:val="0"/>
          <w:bCs w:val="0"/>
        </w:rPr>
      </w:pPr>
      <w:r w:rsidRPr="005D2131">
        <w:rPr>
          <w:rStyle w:val="SC73753"/>
          <w:b w:val="0"/>
          <w:bCs w:val="0"/>
        </w:rPr>
        <w:t>Kameranın görüş alanını ayarlama</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1. </w:t>
      </w:r>
      <w:r w:rsidRPr="00C91CC8">
        <w:rPr>
          <w:rStyle w:val="SC73753"/>
          <w:bCs w:val="0"/>
        </w:rPr>
        <w:t>Uygulamalar</w:t>
      </w:r>
      <w:r w:rsidRPr="00746465">
        <w:rPr>
          <w:rStyle w:val="SC73753"/>
          <w:b w:val="0"/>
          <w:bCs w:val="0"/>
        </w:rPr>
        <w:t xml:space="preserve"> </w:t>
      </w:r>
      <w:r w:rsidRPr="00746465">
        <w:rPr>
          <w:rStyle w:val="SC73753"/>
          <w:b w:val="0"/>
        </w:rPr>
        <w:t xml:space="preserve">tuşuna </w:t>
      </w:r>
      <w:r w:rsidR="00C91CC8" w:rsidRPr="001613C8">
        <w:rPr>
          <w:rFonts w:ascii="Times New Roman" w:hAnsi="Times New Roman"/>
        </w:rPr>
        <w:object w:dxaOrig="735" w:dyaOrig="480">
          <v:shape id="_x0000_i1063" type="#_x0000_t75" style="width:36.75pt;height:23.25pt" o:ole="">
            <v:imagedata r:id="rId10" o:title=""/>
          </v:shape>
          <o:OLEObject Type="Embed" ProgID="PBrush" ShapeID="_x0000_i1063" DrawAspect="Content" ObjectID="_1429108676" r:id="rId101"/>
        </w:object>
      </w:r>
      <w:r w:rsidRPr="00746465">
        <w:rPr>
          <w:rStyle w:val="SC73753"/>
          <w:b w:val="0"/>
        </w:rPr>
        <w:t>basın.</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2. </w:t>
      </w:r>
      <w:r w:rsidRPr="0054778A">
        <w:rPr>
          <w:rStyle w:val="SC73753"/>
          <w:bCs w:val="0"/>
        </w:rPr>
        <w:t>Aksesuarlar</w:t>
      </w:r>
      <w:r w:rsidRPr="00746465">
        <w:rPr>
          <w:rStyle w:val="SC73753"/>
          <w:b w:val="0"/>
          <w:bCs w:val="0"/>
        </w:rPr>
        <w:t xml:space="preserve"> </w:t>
      </w:r>
      <w:r w:rsidRPr="00746465">
        <w:rPr>
          <w:rStyle w:val="SC73753"/>
          <w:b w:val="0"/>
        </w:rPr>
        <w:t>öğesini seçin.</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3. </w:t>
      </w:r>
      <w:r w:rsidRPr="0054778A">
        <w:rPr>
          <w:rStyle w:val="SC73753"/>
          <w:bCs w:val="0"/>
        </w:rPr>
        <w:t>Cisco Unified Camera</w:t>
      </w:r>
      <w:r w:rsidRPr="00746465">
        <w:rPr>
          <w:rStyle w:val="SC73753"/>
          <w:b w:val="0"/>
        </w:rPr>
        <w:t>'yı vurgulayın.</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4. </w:t>
      </w:r>
      <w:r w:rsidRPr="0054778A">
        <w:rPr>
          <w:rStyle w:val="SC73753"/>
          <w:bCs w:val="0"/>
        </w:rPr>
        <w:t>Ayarlar</w:t>
      </w:r>
      <w:r w:rsidRPr="00746465">
        <w:rPr>
          <w:rStyle w:val="SC73753"/>
          <w:b w:val="0"/>
          <w:bCs w:val="0"/>
        </w:rPr>
        <w:t xml:space="preserve"> </w:t>
      </w:r>
      <w:r w:rsidRPr="00746465">
        <w:rPr>
          <w:rStyle w:val="SC73753"/>
          <w:b w:val="0"/>
        </w:rPr>
        <w:t>yazılım tuşuna basın.</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5. </w:t>
      </w:r>
      <w:r w:rsidRPr="0054778A">
        <w:rPr>
          <w:rStyle w:val="SC73753"/>
          <w:bCs w:val="0"/>
        </w:rPr>
        <w:t>Görüş Alanı</w:t>
      </w:r>
      <w:r w:rsidRPr="00746465">
        <w:rPr>
          <w:rStyle w:val="SC73753"/>
          <w:b w:val="0"/>
          <w:bCs w:val="0"/>
        </w:rPr>
        <w:t xml:space="preserve"> </w:t>
      </w:r>
      <w:r w:rsidRPr="00746465">
        <w:rPr>
          <w:rStyle w:val="SC73753"/>
          <w:b w:val="0"/>
        </w:rPr>
        <w:t>öğesini seçin.</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6. </w:t>
      </w:r>
      <w:r w:rsidRPr="00746465">
        <w:rPr>
          <w:rStyle w:val="SC73753"/>
          <w:b w:val="0"/>
        </w:rPr>
        <w:t>Görüş alanını artırmak veya azaltmak için</w:t>
      </w:r>
      <w:r w:rsidR="0054778A">
        <w:rPr>
          <w:rStyle w:val="SC73753"/>
          <w:b w:val="0"/>
        </w:rPr>
        <w:t xml:space="preserve"> </w:t>
      </w:r>
      <w:r w:rsidRPr="00746465">
        <w:rPr>
          <w:rStyle w:val="SC73753"/>
          <w:b w:val="0"/>
        </w:rPr>
        <w:t>Gezinme alanındaki okları kullanın.</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7. </w:t>
      </w:r>
      <w:r w:rsidRPr="0054778A">
        <w:rPr>
          <w:rStyle w:val="SC73753"/>
          <w:bCs w:val="0"/>
        </w:rPr>
        <w:t>Kaydet</w:t>
      </w:r>
      <w:r w:rsidRPr="00746465">
        <w:rPr>
          <w:rStyle w:val="SC73753"/>
          <w:b w:val="0"/>
          <w:bCs w:val="0"/>
        </w:rPr>
        <w:t xml:space="preserve"> </w:t>
      </w:r>
      <w:r w:rsidRPr="00746465">
        <w:rPr>
          <w:rStyle w:val="SC73753"/>
          <w:b w:val="0"/>
        </w:rPr>
        <w:t>yazılım tuşuna basın.</w:t>
      </w:r>
    </w:p>
    <w:p w:rsidR="00C91CC8" w:rsidRDefault="00C91CC8" w:rsidP="0097265A">
      <w:pPr>
        <w:autoSpaceDE w:val="0"/>
        <w:autoSpaceDN w:val="0"/>
        <w:adjustRightInd w:val="0"/>
        <w:spacing w:after="0" w:line="240" w:lineRule="auto"/>
        <w:rPr>
          <w:rStyle w:val="SC73753"/>
          <w:b w:val="0"/>
          <w:bCs w:val="0"/>
        </w:rPr>
      </w:pPr>
    </w:p>
    <w:p w:rsidR="0097265A" w:rsidRPr="00C91CC8" w:rsidRDefault="0097265A" w:rsidP="0097265A">
      <w:pPr>
        <w:autoSpaceDE w:val="0"/>
        <w:autoSpaceDN w:val="0"/>
        <w:adjustRightInd w:val="0"/>
        <w:spacing w:after="0" w:line="240" w:lineRule="auto"/>
        <w:rPr>
          <w:rStyle w:val="SC73753"/>
          <w:bCs w:val="0"/>
        </w:rPr>
      </w:pPr>
      <w:r w:rsidRPr="00C91CC8">
        <w:rPr>
          <w:rStyle w:val="SC73753"/>
          <w:bCs w:val="0"/>
        </w:rPr>
        <w:t>Parlaklık</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Parlaklık ayarı diğer taraflara aktardığınız videoyu</w:t>
      </w:r>
      <w:r w:rsidR="005D2131">
        <w:rPr>
          <w:rStyle w:val="SC73753"/>
          <w:b w:val="0"/>
        </w:rPr>
        <w:t xml:space="preserve"> </w:t>
      </w:r>
      <w:r w:rsidRPr="00746465">
        <w:rPr>
          <w:rStyle w:val="SC73753"/>
          <w:b w:val="0"/>
        </w:rPr>
        <w:t>etkilerken, diğer taraflardan aldığınız videoyu etkilemez.</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Görüş alanı parlaklığı etkilendiğinden, Parlaklığı</w:t>
      </w:r>
      <w:r w:rsidR="005D2131">
        <w:rPr>
          <w:rStyle w:val="SC73753"/>
          <w:b w:val="0"/>
        </w:rPr>
        <w:t xml:space="preserve"> </w:t>
      </w:r>
      <w:r w:rsidRPr="00746465">
        <w:rPr>
          <w:rStyle w:val="SC73753"/>
          <w:b w:val="0"/>
        </w:rPr>
        <w:t>ayarlamadan öne kameranızın Görüş Alanını ayarlayın.</w:t>
      </w:r>
    </w:p>
    <w:p w:rsidR="005D2131" w:rsidRDefault="005D2131" w:rsidP="0097265A">
      <w:pPr>
        <w:autoSpaceDE w:val="0"/>
        <w:autoSpaceDN w:val="0"/>
        <w:adjustRightInd w:val="0"/>
        <w:spacing w:after="0" w:line="240" w:lineRule="auto"/>
        <w:rPr>
          <w:rStyle w:val="SC73753"/>
          <w:b w:val="0"/>
          <w:bCs w:val="0"/>
        </w:rPr>
      </w:pPr>
    </w:p>
    <w:p w:rsidR="0097265A" w:rsidRPr="00746465" w:rsidRDefault="0097265A" w:rsidP="0097265A">
      <w:pPr>
        <w:autoSpaceDE w:val="0"/>
        <w:autoSpaceDN w:val="0"/>
        <w:adjustRightInd w:val="0"/>
        <w:spacing w:after="0" w:line="240" w:lineRule="auto"/>
        <w:rPr>
          <w:rStyle w:val="SC73753"/>
          <w:b w:val="0"/>
          <w:bCs w:val="0"/>
        </w:rPr>
      </w:pPr>
      <w:r w:rsidRPr="00746465">
        <w:rPr>
          <w:rStyle w:val="SC73753"/>
          <w:b w:val="0"/>
          <w:bCs w:val="0"/>
        </w:rPr>
        <w:t>Parlaklığı ayarlama</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1. </w:t>
      </w:r>
      <w:r w:rsidRPr="006731BB">
        <w:rPr>
          <w:rStyle w:val="SC73753"/>
          <w:bCs w:val="0"/>
        </w:rPr>
        <w:t>Uygulamalar</w:t>
      </w:r>
      <w:r w:rsidRPr="00746465">
        <w:rPr>
          <w:rStyle w:val="SC73753"/>
          <w:b w:val="0"/>
          <w:bCs w:val="0"/>
        </w:rPr>
        <w:t xml:space="preserve"> </w:t>
      </w:r>
      <w:r w:rsidRPr="00746465">
        <w:rPr>
          <w:rStyle w:val="SC73753"/>
          <w:b w:val="0"/>
        </w:rPr>
        <w:t>tuşuna</w:t>
      </w:r>
      <w:r w:rsidR="005D2131" w:rsidRPr="001613C8">
        <w:rPr>
          <w:rFonts w:ascii="Times New Roman" w:hAnsi="Times New Roman"/>
        </w:rPr>
        <w:object w:dxaOrig="735" w:dyaOrig="480">
          <v:shape id="_x0000_i1064" type="#_x0000_t75" style="width:36.75pt;height:23.25pt" o:ole="">
            <v:imagedata r:id="rId10" o:title=""/>
          </v:shape>
          <o:OLEObject Type="Embed" ProgID="PBrush" ShapeID="_x0000_i1064" DrawAspect="Content" ObjectID="_1429108677" r:id="rId102"/>
        </w:object>
      </w:r>
      <w:r w:rsidRPr="00746465">
        <w:rPr>
          <w:rStyle w:val="SC73753"/>
          <w:b w:val="0"/>
        </w:rPr>
        <w:t>basın.</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2. </w:t>
      </w:r>
      <w:r w:rsidRPr="006731BB">
        <w:rPr>
          <w:rStyle w:val="SC73753"/>
          <w:bCs w:val="0"/>
        </w:rPr>
        <w:t>Aksesuarlar</w:t>
      </w:r>
      <w:r w:rsidRPr="00746465">
        <w:rPr>
          <w:rStyle w:val="SC73753"/>
          <w:b w:val="0"/>
          <w:bCs w:val="0"/>
        </w:rPr>
        <w:t xml:space="preserve"> </w:t>
      </w:r>
      <w:r w:rsidRPr="00746465">
        <w:rPr>
          <w:rStyle w:val="SC73753"/>
          <w:b w:val="0"/>
        </w:rPr>
        <w:t>öğesini seçin.</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3. </w:t>
      </w:r>
      <w:r w:rsidRPr="006731BB">
        <w:rPr>
          <w:rStyle w:val="SC73753"/>
          <w:bCs w:val="0"/>
        </w:rPr>
        <w:t>Cisco Unified Camera</w:t>
      </w:r>
      <w:r w:rsidRPr="00746465">
        <w:rPr>
          <w:rStyle w:val="SC73753"/>
          <w:b w:val="0"/>
        </w:rPr>
        <w:t>'yı vurgulayın.</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4. </w:t>
      </w:r>
      <w:r w:rsidRPr="006731BB">
        <w:rPr>
          <w:rStyle w:val="SC73753"/>
          <w:bCs w:val="0"/>
        </w:rPr>
        <w:t>Ayarlar</w:t>
      </w:r>
      <w:r w:rsidRPr="00746465">
        <w:rPr>
          <w:rStyle w:val="SC73753"/>
          <w:b w:val="0"/>
          <w:bCs w:val="0"/>
        </w:rPr>
        <w:t xml:space="preserve"> </w:t>
      </w:r>
      <w:r w:rsidRPr="00746465">
        <w:rPr>
          <w:rStyle w:val="SC73753"/>
          <w:b w:val="0"/>
        </w:rPr>
        <w:t>yazılım tuşuna basın.</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5. </w:t>
      </w:r>
      <w:r w:rsidRPr="006731BB">
        <w:rPr>
          <w:rStyle w:val="SC73753"/>
          <w:bCs w:val="0"/>
        </w:rPr>
        <w:t xml:space="preserve">Parlaklık </w:t>
      </w:r>
      <w:r w:rsidRPr="00746465">
        <w:rPr>
          <w:rStyle w:val="SC73753"/>
          <w:b w:val="0"/>
        </w:rPr>
        <w:t>öğesini seçin.</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6. </w:t>
      </w:r>
      <w:r w:rsidRPr="00746465">
        <w:rPr>
          <w:rStyle w:val="SC73753"/>
          <w:b w:val="0"/>
        </w:rPr>
        <w:t>Parlaklığı artırmak veya azaltmak için Gezinme</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alanındaki okları kullanın.</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7. </w:t>
      </w:r>
      <w:r w:rsidRPr="006731BB">
        <w:rPr>
          <w:rStyle w:val="SC73753"/>
          <w:bCs w:val="0"/>
        </w:rPr>
        <w:t>Kaydet</w:t>
      </w:r>
      <w:r w:rsidRPr="00746465">
        <w:rPr>
          <w:rStyle w:val="SC73753"/>
          <w:b w:val="0"/>
          <w:bCs w:val="0"/>
        </w:rPr>
        <w:t xml:space="preserve"> </w:t>
      </w:r>
      <w:r w:rsidRPr="00746465">
        <w:rPr>
          <w:rStyle w:val="SC73753"/>
          <w:b w:val="0"/>
        </w:rPr>
        <w:t>yazılım tuşuna basın.</w:t>
      </w:r>
    </w:p>
    <w:p w:rsidR="006731BB" w:rsidRDefault="006731BB" w:rsidP="0097265A">
      <w:pPr>
        <w:autoSpaceDE w:val="0"/>
        <w:autoSpaceDN w:val="0"/>
        <w:adjustRightInd w:val="0"/>
        <w:spacing w:after="0" w:line="240" w:lineRule="auto"/>
        <w:rPr>
          <w:rStyle w:val="SC73753"/>
          <w:bCs w:val="0"/>
        </w:rPr>
      </w:pPr>
    </w:p>
    <w:p w:rsidR="0097265A" w:rsidRPr="006731BB" w:rsidRDefault="0097265A" w:rsidP="0097265A">
      <w:pPr>
        <w:autoSpaceDE w:val="0"/>
        <w:autoSpaceDN w:val="0"/>
        <w:adjustRightInd w:val="0"/>
        <w:spacing w:after="0" w:line="240" w:lineRule="auto"/>
        <w:rPr>
          <w:rStyle w:val="SC73753"/>
          <w:bCs w:val="0"/>
        </w:rPr>
      </w:pPr>
      <w:r w:rsidRPr="006731BB">
        <w:rPr>
          <w:rStyle w:val="SC73753"/>
          <w:bCs w:val="0"/>
        </w:rPr>
        <w:t>Otomatik Aktarma</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Otomatik Video Aktarma ayarı açık olduğunda (varsayılan</w:t>
      </w:r>
      <w:r w:rsidR="00976BD1">
        <w:rPr>
          <w:rStyle w:val="SC73753"/>
          <w:b w:val="0"/>
        </w:rPr>
        <w:t xml:space="preserve"> </w:t>
      </w:r>
      <w:r w:rsidRPr="00746465">
        <w:rPr>
          <w:rStyle w:val="SC73753"/>
          <w:b w:val="0"/>
        </w:rPr>
        <w:t>ayar), kamera görüşme sırasında otomatik yayın yapar.</w:t>
      </w:r>
    </w:p>
    <w:p w:rsidR="00976BD1" w:rsidRDefault="00976BD1" w:rsidP="0097265A">
      <w:pPr>
        <w:autoSpaceDE w:val="0"/>
        <w:autoSpaceDN w:val="0"/>
        <w:adjustRightInd w:val="0"/>
        <w:spacing w:after="0" w:line="240" w:lineRule="auto"/>
        <w:rPr>
          <w:rStyle w:val="SC73753"/>
          <w:b w:val="0"/>
        </w:rPr>
      </w:pP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Otomatik Aktarma ayarı kapalı olduğunda, her bir</w:t>
      </w:r>
      <w:r w:rsidR="00976BD1">
        <w:rPr>
          <w:rStyle w:val="SC73753"/>
          <w:b w:val="0"/>
        </w:rPr>
        <w:t xml:space="preserve"> </w:t>
      </w:r>
      <w:r w:rsidRPr="00746465">
        <w:rPr>
          <w:rStyle w:val="SC73753"/>
          <w:b w:val="0"/>
        </w:rPr>
        <w:t>aramada video otomatik olarak kapatılır (ancak,</w:t>
      </w:r>
      <w:r w:rsidR="00976BD1">
        <w:rPr>
          <w:rStyle w:val="SC73753"/>
          <w:b w:val="0"/>
        </w:rPr>
        <w:t xml:space="preserve"> </w:t>
      </w:r>
      <w:r w:rsidRPr="00746465">
        <w:rPr>
          <w:rStyle w:val="SC73753"/>
          <w:b w:val="0"/>
        </w:rPr>
        <w:t>telefonunuz video alabilir). Bu durumda video aktarımını</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 xml:space="preserve">tekrar başlatmak için, </w:t>
      </w:r>
      <w:r w:rsidRPr="00976BD1">
        <w:rPr>
          <w:rStyle w:val="SC73753"/>
          <w:bCs w:val="0"/>
        </w:rPr>
        <w:t>Videoyu Aç</w:t>
      </w:r>
      <w:r w:rsidRPr="00746465">
        <w:rPr>
          <w:rStyle w:val="SC73753"/>
          <w:b w:val="0"/>
          <w:bCs w:val="0"/>
        </w:rPr>
        <w:t xml:space="preserve"> </w:t>
      </w:r>
      <w:r w:rsidR="00F62797">
        <w:rPr>
          <w:noProof/>
          <w:color w:val="000000"/>
          <w:sz w:val="28"/>
          <w:szCs w:val="28"/>
          <w:lang w:eastAsia="tr-TR"/>
        </w:rPr>
        <w:drawing>
          <wp:inline distT="0" distB="0" distL="0" distR="0">
            <wp:extent cx="233045" cy="215900"/>
            <wp:effectExtent l="0" t="0" r="0" b="0"/>
            <wp:docPr id="86" name="Resi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3045" cy="215900"/>
                    </a:xfrm>
                    <a:prstGeom prst="rect">
                      <a:avLst/>
                    </a:prstGeom>
                    <a:noFill/>
                    <a:ln>
                      <a:noFill/>
                    </a:ln>
                  </pic:spPr>
                </pic:pic>
              </a:graphicData>
            </a:graphic>
          </wp:inline>
        </w:drawing>
      </w:r>
      <w:r w:rsidRPr="00746465">
        <w:rPr>
          <w:rStyle w:val="SC73753"/>
          <w:b w:val="0"/>
        </w:rPr>
        <w:t>yazılım tuşuna</w:t>
      </w:r>
      <w:r w:rsidR="00976BD1">
        <w:rPr>
          <w:rStyle w:val="SC73753"/>
          <w:b w:val="0"/>
        </w:rPr>
        <w:t xml:space="preserve"> </w:t>
      </w:r>
      <w:r w:rsidRPr="00746465">
        <w:rPr>
          <w:rStyle w:val="SC73753"/>
          <w:b w:val="0"/>
        </w:rPr>
        <w:t>basın.</w:t>
      </w:r>
    </w:p>
    <w:p w:rsidR="00976BD1" w:rsidRDefault="00976BD1" w:rsidP="0097265A">
      <w:pPr>
        <w:autoSpaceDE w:val="0"/>
        <w:autoSpaceDN w:val="0"/>
        <w:adjustRightInd w:val="0"/>
        <w:spacing w:after="0" w:line="240" w:lineRule="auto"/>
        <w:rPr>
          <w:rStyle w:val="SC73753"/>
          <w:b w:val="0"/>
          <w:bCs w:val="0"/>
        </w:rPr>
      </w:pPr>
    </w:p>
    <w:p w:rsidR="0097265A" w:rsidRPr="00746465" w:rsidRDefault="0097265A" w:rsidP="0097265A">
      <w:pPr>
        <w:autoSpaceDE w:val="0"/>
        <w:autoSpaceDN w:val="0"/>
        <w:adjustRightInd w:val="0"/>
        <w:spacing w:after="0" w:line="240" w:lineRule="auto"/>
        <w:rPr>
          <w:rStyle w:val="SC73753"/>
          <w:b w:val="0"/>
          <w:bCs w:val="0"/>
        </w:rPr>
      </w:pPr>
      <w:r w:rsidRPr="00746465">
        <w:rPr>
          <w:rStyle w:val="SC73753"/>
          <w:b w:val="0"/>
          <w:bCs w:val="0"/>
        </w:rPr>
        <w:t>Otomatik Aktarmayı açma veya kapatma</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1. </w:t>
      </w:r>
      <w:r w:rsidRPr="00976BD1">
        <w:rPr>
          <w:rStyle w:val="SC73753"/>
          <w:bCs w:val="0"/>
        </w:rPr>
        <w:t>Uygulamalar</w:t>
      </w:r>
      <w:r w:rsidRPr="00746465">
        <w:rPr>
          <w:rStyle w:val="SC73753"/>
          <w:b w:val="0"/>
          <w:bCs w:val="0"/>
        </w:rPr>
        <w:t xml:space="preserve"> </w:t>
      </w:r>
      <w:r w:rsidRPr="00746465">
        <w:rPr>
          <w:rStyle w:val="SC73753"/>
          <w:b w:val="0"/>
        </w:rPr>
        <w:t>tuşuna</w:t>
      </w:r>
      <w:r w:rsidR="00976BD1" w:rsidRPr="001613C8">
        <w:rPr>
          <w:rFonts w:ascii="Times New Roman" w:hAnsi="Times New Roman"/>
        </w:rPr>
        <w:object w:dxaOrig="735" w:dyaOrig="480">
          <v:shape id="_x0000_i1065" type="#_x0000_t75" style="width:36.75pt;height:23.25pt" o:ole="">
            <v:imagedata r:id="rId10" o:title=""/>
          </v:shape>
          <o:OLEObject Type="Embed" ProgID="PBrush" ShapeID="_x0000_i1065" DrawAspect="Content" ObjectID="_1429108678" r:id="rId103"/>
        </w:object>
      </w:r>
      <w:r w:rsidRPr="00746465">
        <w:rPr>
          <w:rStyle w:val="SC73753"/>
          <w:b w:val="0"/>
        </w:rPr>
        <w:t xml:space="preserve"> basın.</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2. </w:t>
      </w:r>
      <w:r w:rsidRPr="007805BE">
        <w:rPr>
          <w:rStyle w:val="SC73753"/>
          <w:bCs w:val="0"/>
        </w:rPr>
        <w:t>Aksesuarlar</w:t>
      </w:r>
      <w:r w:rsidRPr="00746465">
        <w:rPr>
          <w:rStyle w:val="SC73753"/>
          <w:b w:val="0"/>
          <w:bCs w:val="0"/>
        </w:rPr>
        <w:t xml:space="preserve"> </w:t>
      </w:r>
      <w:r w:rsidRPr="00746465">
        <w:rPr>
          <w:rStyle w:val="SC73753"/>
          <w:b w:val="0"/>
        </w:rPr>
        <w:t>öğesini seçin.</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3. </w:t>
      </w:r>
      <w:r w:rsidRPr="007805BE">
        <w:rPr>
          <w:rStyle w:val="SC73753"/>
          <w:bCs w:val="0"/>
        </w:rPr>
        <w:t>Cisco Unified Camera</w:t>
      </w:r>
      <w:r w:rsidRPr="00746465">
        <w:rPr>
          <w:rStyle w:val="SC73753"/>
          <w:b w:val="0"/>
        </w:rPr>
        <w:t>'yı vurgulayın.</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4. </w:t>
      </w:r>
      <w:r w:rsidRPr="007805BE">
        <w:rPr>
          <w:rStyle w:val="SC73753"/>
          <w:bCs w:val="0"/>
        </w:rPr>
        <w:t>Ayarlar</w:t>
      </w:r>
      <w:r w:rsidRPr="00746465">
        <w:rPr>
          <w:rStyle w:val="SC73753"/>
          <w:b w:val="0"/>
          <w:bCs w:val="0"/>
        </w:rPr>
        <w:t xml:space="preserve"> </w:t>
      </w:r>
      <w:r w:rsidRPr="00746465">
        <w:rPr>
          <w:rStyle w:val="SC73753"/>
          <w:b w:val="0"/>
        </w:rPr>
        <w:t>yazılım tuşuna basın.</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5. </w:t>
      </w:r>
      <w:r w:rsidRPr="007805BE">
        <w:rPr>
          <w:rStyle w:val="SC73753"/>
          <w:bCs w:val="0"/>
        </w:rPr>
        <w:t>Aç</w:t>
      </w:r>
      <w:r w:rsidRPr="00746465">
        <w:rPr>
          <w:rStyle w:val="SC73753"/>
          <w:b w:val="0"/>
          <w:bCs w:val="0"/>
        </w:rPr>
        <w:t xml:space="preserve"> </w:t>
      </w:r>
      <w:r w:rsidRPr="00746465">
        <w:rPr>
          <w:rStyle w:val="SC73753"/>
          <w:b w:val="0"/>
        </w:rPr>
        <w:t xml:space="preserve">veya </w:t>
      </w:r>
      <w:r w:rsidRPr="007805BE">
        <w:rPr>
          <w:rStyle w:val="SC73753"/>
          <w:bCs w:val="0"/>
        </w:rPr>
        <w:t>Kapat</w:t>
      </w:r>
      <w:r w:rsidRPr="00746465">
        <w:rPr>
          <w:rStyle w:val="SC73753"/>
          <w:b w:val="0"/>
          <w:bCs w:val="0"/>
        </w:rPr>
        <w:t xml:space="preserve"> </w:t>
      </w:r>
      <w:r w:rsidRPr="00746465">
        <w:rPr>
          <w:rStyle w:val="SC73753"/>
          <w:b w:val="0"/>
        </w:rPr>
        <w:t>yazılım tuşuna basın.</w:t>
      </w:r>
    </w:p>
    <w:p w:rsidR="007805BE" w:rsidRDefault="007805BE" w:rsidP="0097265A">
      <w:pPr>
        <w:autoSpaceDE w:val="0"/>
        <w:autoSpaceDN w:val="0"/>
        <w:adjustRightInd w:val="0"/>
        <w:spacing w:after="0" w:line="240" w:lineRule="auto"/>
        <w:rPr>
          <w:rStyle w:val="SC73753"/>
          <w:b w:val="0"/>
          <w:bCs w:val="0"/>
        </w:rPr>
      </w:pPr>
    </w:p>
    <w:p w:rsidR="0097265A" w:rsidRPr="007805BE" w:rsidRDefault="007805BE" w:rsidP="0097265A">
      <w:pPr>
        <w:autoSpaceDE w:val="0"/>
        <w:autoSpaceDN w:val="0"/>
        <w:adjustRightInd w:val="0"/>
        <w:spacing w:after="0" w:line="240" w:lineRule="auto"/>
        <w:rPr>
          <w:rStyle w:val="SC73753"/>
          <w:bCs w:val="0"/>
        </w:rPr>
      </w:pPr>
      <w:r w:rsidRPr="007805BE">
        <w:rPr>
          <w:rStyle w:val="SC73753"/>
          <w:bCs w:val="0"/>
        </w:rPr>
        <w:t>6-</w:t>
      </w:r>
      <w:r w:rsidR="0097265A" w:rsidRPr="007805BE">
        <w:rPr>
          <w:rStyle w:val="SC73753"/>
          <w:bCs w:val="0"/>
        </w:rPr>
        <w:t xml:space="preserve"> İpuçları</w:t>
      </w:r>
    </w:p>
    <w:p w:rsidR="0097265A" w:rsidRPr="002F0EA1" w:rsidRDefault="0097265A" w:rsidP="0097265A">
      <w:pPr>
        <w:autoSpaceDE w:val="0"/>
        <w:autoSpaceDN w:val="0"/>
        <w:adjustRightInd w:val="0"/>
        <w:spacing w:after="0" w:line="240" w:lineRule="auto"/>
        <w:rPr>
          <w:rStyle w:val="SC73753"/>
          <w:bCs w:val="0"/>
        </w:rPr>
      </w:pPr>
      <w:r w:rsidRPr="002F0EA1">
        <w:rPr>
          <w:rStyle w:val="SC73753"/>
          <w:bCs w:val="0"/>
        </w:rPr>
        <w:t>Önizleme yazılım tuşu ne işe yarar?</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Kameranızın görüntüsünü videolu görüşme yapmıyorken</w:t>
      </w:r>
      <w:r w:rsidR="002F0EA1">
        <w:rPr>
          <w:rStyle w:val="SC73753"/>
          <w:b w:val="0"/>
        </w:rPr>
        <w:t xml:space="preserve"> </w:t>
      </w:r>
      <w:r w:rsidRPr="00746465">
        <w:rPr>
          <w:rStyle w:val="SC73753"/>
          <w:b w:val="0"/>
        </w:rPr>
        <w:t xml:space="preserve">görüntülemek için </w:t>
      </w:r>
      <w:r w:rsidRPr="002F0EA1">
        <w:rPr>
          <w:rStyle w:val="SC73753"/>
          <w:bCs w:val="0"/>
        </w:rPr>
        <w:t>Önizleme</w:t>
      </w:r>
      <w:r w:rsidRPr="00746465">
        <w:rPr>
          <w:rStyle w:val="SC73753"/>
          <w:b w:val="0"/>
          <w:bCs w:val="0"/>
        </w:rPr>
        <w:t xml:space="preserve"> </w:t>
      </w:r>
      <w:r w:rsidRPr="00746465">
        <w:rPr>
          <w:rStyle w:val="SC73753"/>
          <w:b w:val="0"/>
        </w:rPr>
        <w:t>yazılım tuşuna basın.</w:t>
      </w:r>
    </w:p>
    <w:p w:rsidR="002F0EA1" w:rsidRDefault="002F0EA1" w:rsidP="0097265A">
      <w:pPr>
        <w:autoSpaceDE w:val="0"/>
        <w:autoSpaceDN w:val="0"/>
        <w:adjustRightInd w:val="0"/>
        <w:spacing w:after="0" w:line="240" w:lineRule="auto"/>
        <w:rPr>
          <w:rStyle w:val="SC73753"/>
          <w:b w:val="0"/>
        </w:rPr>
      </w:pPr>
    </w:p>
    <w:p w:rsidR="0097265A" w:rsidRDefault="0097265A" w:rsidP="0097265A">
      <w:pPr>
        <w:autoSpaceDE w:val="0"/>
        <w:autoSpaceDN w:val="0"/>
        <w:adjustRightInd w:val="0"/>
        <w:spacing w:after="0" w:line="240" w:lineRule="auto"/>
        <w:rPr>
          <w:rStyle w:val="SC73753"/>
          <w:b w:val="0"/>
        </w:rPr>
      </w:pPr>
      <w:r w:rsidRPr="00746465">
        <w:rPr>
          <w:rStyle w:val="SC73753"/>
          <w:b w:val="0"/>
        </w:rPr>
        <w:lastRenderedPageBreak/>
        <w:t>Videolu görüşme yapmadan önce kameranızın</w:t>
      </w:r>
      <w:r w:rsidR="002F0EA1">
        <w:rPr>
          <w:rStyle w:val="SC73753"/>
          <w:b w:val="0"/>
        </w:rPr>
        <w:t xml:space="preserve"> </w:t>
      </w:r>
      <w:r w:rsidRPr="00746465">
        <w:rPr>
          <w:rStyle w:val="SC73753"/>
          <w:b w:val="0"/>
        </w:rPr>
        <w:t>ayarlanmasına yardımcı olmak ve kameranızı verimli</w:t>
      </w:r>
      <w:r w:rsidR="002F0EA1">
        <w:rPr>
          <w:rStyle w:val="SC73753"/>
          <w:b w:val="0"/>
        </w:rPr>
        <w:t xml:space="preserve"> </w:t>
      </w:r>
      <w:r w:rsidRPr="00746465">
        <w:rPr>
          <w:rStyle w:val="SC73753"/>
          <w:b w:val="0"/>
        </w:rPr>
        <w:t>şekilde konumlandırmak için Önizleme özelliğini</w:t>
      </w:r>
      <w:r w:rsidR="002F0EA1">
        <w:rPr>
          <w:rStyle w:val="SC73753"/>
          <w:b w:val="0"/>
        </w:rPr>
        <w:t xml:space="preserve"> </w:t>
      </w:r>
      <w:r w:rsidRPr="00746465">
        <w:rPr>
          <w:rStyle w:val="SC73753"/>
          <w:b w:val="0"/>
        </w:rPr>
        <w:t>kullanmayı deneyin.</w:t>
      </w:r>
    </w:p>
    <w:p w:rsidR="002F0EA1" w:rsidRPr="00746465" w:rsidRDefault="002F0EA1" w:rsidP="0097265A">
      <w:pPr>
        <w:autoSpaceDE w:val="0"/>
        <w:autoSpaceDN w:val="0"/>
        <w:adjustRightInd w:val="0"/>
        <w:spacing w:after="0" w:line="240" w:lineRule="auto"/>
        <w:rPr>
          <w:rStyle w:val="SC73753"/>
          <w:b w:val="0"/>
        </w:rPr>
      </w:pPr>
    </w:p>
    <w:p w:rsidR="0097265A" w:rsidRPr="002F0EA1" w:rsidRDefault="0097265A" w:rsidP="0097265A">
      <w:pPr>
        <w:autoSpaceDE w:val="0"/>
        <w:autoSpaceDN w:val="0"/>
        <w:adjustRightInd w:val="0"/>
        <w:spacing w:after="0" w:line="240" w:lineRule="auto"/>
        <w:rPr>
          <w:rStyle w:val="SC73753"/>
          <w:bCs w:val="0"/>
        </w:rPr>
      </w:pPr>
      <w:r w:rsidRPr="002F0EA1">
        <w:rPr>
          <w:rStyle w:val="SC73753"/>
          <w:bCs w:val="0"/>
        </w:rPr>
        <w:t>Görüşmeyi beklemeye aldığımda ne olur?</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Görüşmeyi tekrar başlatana kadar video aktarımı kapatılır</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(engellenir).</w:t>
      </w:r>
    </w:p>
    <w:p w:rsidR="002F0EA1" w:rsidRDefault="002F0EA1" w:rsidP="0097265A">
      <w:pPr>
        <w:autoSpaceDE w:val="0"/>
        <w:autoSpaceDN w:val="0"/>
        <w:adjustRightInd w:val="0"/>
        <w:spacing w:after="0" w:line="240" w:lineRule="auto"/>
        <w:rPr>
          <w:rStyle w:val="SC73753"/>
          <w:b w:val="0"/>
          <w:bCs w:val="0"/>
        </w:rPr>
      </w:pPr>
    </w:p>
    <w:p w:rsidR="0097265A" w:rsidRPr="002F0EA1" w:rsidRDefault="0097265A" w:rsidP="0097265A">
      <w:pPr>
        <w:autoSpaceDE w:val="0"/>
        <w:autoSpaceDN w:val="0"/>
        <w:adjustRightInd w:val="0"/>
        <w:spacing w:after="0" w:line="240" w:lineRule="auto"/>
        <w:rPr>
          <w:rStyle w:val="SC73753"/>
          <w:bCs w:val="0"/>
        </w:rPr>
      </w:pPr>
      <w:r w:rsidRPr="002F0EA1">
        <w:rPr>
          <w:rStyle w:val="SC73753"/>
          <w:bCs w:val="0"/>
        </w:rPr>
        <w:t>Kamera ışığının yanması ne anlama gelir?</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 </w:t>
      </w:r>
      <w:r w:rsidRPr="00746465">
        <w:rPr>
          <w:rStyle w:val="SC73753"/>
          <w:b w:val="0"/>
        </w:rPr>
        <w:t>Yeşil – Videonuz aktarılıyor.</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 </w:t>
      </w:r>
      <w:r w:rsidRPr="00746465">
        <w:rPr>
          <w:rStyle w:val="SC73753"/>
          <w:b w:val="0"/>
        </w:rPr>
        <w:t>Kırmızı – Videonuz kapatıldı.</w:t>
      </w:r>
    </w:p>
    <w:p w:rsidR="002F0EA1" w:rsidRDefault="002F0EA1" w:rsidP="0097265A">
      <w:pPr>
        <w:autoSpaceDE w:val="0"/>
        <w:autoSpaceDN w:val="0"/>
        <w:adjustRightInd w:val="0"/>
        <w:spacing w:after="0" w:line="240" w:lineRule="auto"/>
        <w:rPr>
          <w:rStyle w:val="SC73753"/>
          <w:b w:val="0"/>
          <w:bCs w:val="0"/>
        </w:rPr>
      </w:pPr>
    </w:p>
    <w:p w:rsidR="0097265A" w:rsidRPr="002F0EA1" w:rsidRDefault="0097265A" w:rsidP="0097265A">
      <w:pPr>
        <w:autoSpaceDE w:val="0"/>
        <w:autoSpaceDN w:val="0"/>
        <w:adjustRightInd w:val="0"/>
        <w:spacing w:after="0" w:line="240" w:lineRule="auto"/>
        <w:rPr>
          <w:rStyle w:val="SC73753"/>
          <w:bCs w:val="0"/>
        </w:rPr>
      </w:pPr>
      <w:r w:rsidRPr="002F0EA1">
        <w:rPr>
          <w:rStyle w:val="SC73753"/>
          <w:bCs w:val="0"/>
        </w:rPr>
        <w:t>Kameramı hızlı bir şekilde nasıl</w:t>
      </w:r>
      <w:r w:rsidR="002F0EA1" w:rsidRPr="002F0EA1">
        <w:rPr>
          <w:rStyle w:val="SC73753"/>
          <w:bCs w:val="0"/>
        </w:rPr>
        <w:t xml:space="preserve"> </w:t>
      </w:r>
      <w:r w:rsidRPr="002F0EA1">
        <w:rPr>
          <w:rStyle w:val="SC73753"/>
          <w:bCs w:val="0"/>
        </w:rPr>
        <w:t>engelleyebilirim?</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 </w:t>
      </w:r>
      <w:r w:rsidRPr="00746465">
        <w:rPr>
          <w:rStyle w:val="SC73753"/>
          <w:b w:val="0"/>
        </w:rPr>
        <w:t>Video aktarımınızı kapatın – Bkz. “Videoyu</w:t>
      </w:r>
      <w:r w:rsidR="00510A5A">
        <w:rPr>
          <w:rStyle w:val="SC73753"/>
          <w:b w:val="0"/>
        </w:rPr>
        <w:t xml:space="preserve"> </w:t>
      </w:r>
      <w:r w:rsidRPr="00746465">
        <w:rPr>
          <w:rStyle w:val="SC73753"/>
          <w:b w:val="0"/>
        </w:rPr>
        <w:t>kapatma” bölümü.</w:t>
      </w: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bCs w:val="0"/>
        </w:rPr>
        <w:t xml:space="preserve">• </w:t>
      </w:r>
      <w:r w:rsidRPr="00746465">
        <w:rPr>
          <w:rStyle w:val="SC73753"/>
          <w:b w:val="0"/>
        </w:rPr>
        <w:t>Obtüratörü kapatın – Obtüratörü kapatmak için</w:t>
      </w:r>
      <w:r w:rsidR="00510A5A">
        <w:rPr>
          <w:rStyle w:val="SC73753"/>
          <w:b w:val="0"/>
        </w:rPr>
        <w:t xml:space="preserve"> </w:t>
      </w:r>
      <w:r w:rsidRPr="00746465">
        <w:rPr>
          <w:rStyle w:val="SC73753"/>
          <w:b w:val="0"/>
        </w:rPr>
        <w:t>kameranın objektifini saat yönünde döndürün.</w:t>
      </w:r>
    </w:p>
    <w:p w:rsidR="00510A5A" w:rsidRDefault="00510A5A" w:rsidP="0097265A">
      <w:pPr>
        <w:autoSpaceDE w:val="0"/>
        <w:autoSpaceDN w:val="0"/>
        <w:adjustRightInd w:val="0"/>
        <w:spacing w:after="0" w:line="240" w:lineRule="auto"/>
        <w:rPr>
          <w:rStyle w:val="SC73753"/>
          <w:b w:val="0"/>
        </w:rPr>
      </w:pPr>
    </w:p>
    <w:p w:rsidR="0097265A" w:rsidRPr="00746465" w:rsidRDefault="0097265A" w:rsidP="0097265A">
      <w:pPr>
        <w:autoSpaceDE w:val="0"/>
        <w:autoSpaceDN w:val="0"/>
        <w:adjustRightInd w:val="0"/>
        <w:spacing w:after="0" w:line="240" w:lineRule="auto"/>
        <w:rPr>
          <w:rStyle w:val="SC73753"/>
          <w:b w:val="0"/>
        </w:rPr>
      </w:pPr>
      <w:r w:rsidRPr="00746465">
        <w:rPr>
          <w:rStyle w:val="SC73753"/>
          <w:b w:val="0"/>
        </w:rPr>
        <w:t>Obtüratörü tekrar açmak için objektifi saat yönünün</w:t>
      </w:r>
      <w:r w:rsidR="00510A5A">
        <w:rPr>
          <w:rStyle w:val="SC73753"/>
          <w:b w:val="0"/>
        </w:rPr>
        <w:t xml:space="preserve"> </w:t>
      </w:r>
      <w:r w:rsidRPr="00746465">
        <w:rPr>
          <w:rStyle w:val="SC73753"/>
          <w:b w:val="0"/>
        </w:rPr>
        <w:t>aksine döndürün.</w:t>
      </w:r>
    </w:p>
    <w:p w:rsidR="00510A5A" w:rsidRDefault="00510A5A" w:rsidP="0097265A">
      <w:pPr>
        <w:autoSpaceDE w:val="0"/>
        <w:autoSpaceDN w:val="0"/>
        <w:adjustRightInd w:val="0"/>
        <w:spacing w:after="0" w:line="240" w:lineRule="auto"/>
        <w:rPr>
          <w:rStyle w:val="SC73753"/>
          <w:b w:val="0"/>
          <w:bCs w:val="0"/>
        </w:rPr>
      </w:pPr>
    </w:p>
    <w:p w:rsidR="00510A5A" w:rsidRDefault="00F62797" w:rsidP="0097265A">
      <w:pPr>
        <w:autoSpaceDE w:val="0"/>
        <w:autoSpaceDN w:val="0"/>
        <w:adjustRightInd w:val="0"/>
        <w:spacing w:after="0" w:line="240" w:lineRule="auto"/>
        <w:rPr>
          <w:rStyle w:val="SC73753"/>
          <w:b w:val="0"/>
          <w:bCs w:val="0"/>
        </w:rPr>
      </w:pPr>
      <w:r>
        <w:rPr>
          <w:noProof/>
          <w:color w:val="000000"/>
          <w:sz w:val="28"/>
          <w:szCs w:val="28"/>
          <w:lang w:eastAsia="tr-TR"/>
        </w:rPr>
        <w:drawing>
          <wp:inline distT="0" distB="0" distL="0" distR="0">
            <wp:extent cx="2028190" cy="2061845"/>
            <wp:effectExtent l="0" t="0" r="0" b="0"/>
            <wp:docPr id="88" name="Resim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1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28190" cy="2061845"/>
                    </a:xfrm>
                    <a:prstGeom prst="rect">
                      <a:avLst/>
                    </a:prstGeom>
                    <a:noFill/>
                    <a:ln>
                      <a:noFill/>
                    </a:ln>
                  </pic:spPr>
                </pic:pic>
              </a:graphicData>
            </a:graphic>
          </wp:inline>
        </w:drawing>
      </w:r>
    </w:p>
    <w:p w:rsidR="00510A5A" w:rsidRDefault="00510A5A" w:rsidP="0097265A">
      <w:pPr>
        <w:autoSpaceDE w:val="0"/>
        <w:autoSpaceDN w:val="0"/>
        <w:adjustRightInd w:val="0"/>
        <w:spacing w:after="0" w:line="240" w:lineRule="auto"/>
        <w:rPr>
          <w:rStyle w:val="SC73753"/>
          <w:b w:val="0"/>
          <w:bCs w:val="0"/>
        </w:rPr>
      </w:pPr>
    </w:p>
    <w:p w:rsidR="0097265A" w:rsidRPr="00510A5A" w:rsidRDefault="0097265A" w:rsidP="0097265A">
      <w:pPr>
        <w:autoSpaceDE w:val="0"/>
        <w:autoSpaceDN w:val="0"/>
        <w:adjustRightInd w:val="0"/>
        <w:spacing w:after="0" w:line="240" w:lineRule="auto"/>
        <w:rPr>
          <w:rStyle w:val="SC73753"/>
          <w:bCs w:val="0"/>
        </w:rPr>
      </w:pPr>
      <w:r w:rsidRPr="00510A5A">
        <w:rPr>
          <w:rStyle w:val="SC73753"/>
          <w:bCs w:val="0"/>
        </w:rPr>
        <w:t>Kameramdan gelen video karanlık</w:t>
      </w:r>
      <w:r w:rsidR="00510A5A" w:rsidRPr="00510A5A">
        <w:rPr>
          <w:rStyle w:val="SC73753"/>
          <w:bCs w:val="0"/>
        </w:rPr>
        <w:t xml:space="preserve"> </w:t>
      </w:r>
      <w:r w:rsidRPr="00510A5A">
        <w:rPr>
          <w:rStyle w:val="SC73753"/>
          <w:bCs w:val="0"/>
        </w:rPr>
        <w:t>(veya aydınlık)</w:t>
      </w:r>
    </w:p>
    <w:p w:rsidR="0097265A" w:rsidRPr="00746465" w:rsidRDefault="0097265A" w:rsidP="00510A5A">
      <w:pPr>
        <w:autoSpaceDE w:val="0"/>
        <w:autoSpaceDN w:val="0"/>
        <w:adjustRightInd w:val="0"/>
        <w:spacing w:after="0" w:line="240" w:lineRule="auto"/>
        <w:rPr>
          <w:rStyle w:val="SC73753"/>
          <w:b w:val="0"/>
        </w:rPr>
      </w:pPr>
      <w:r w:rsidRPr="00746465">
        <w:rPr>
          <w:rStyle w:val="SC73753"/>
          <w:b w:val="0"/>
        </w:rPr>
        <w:t>Kameranın görüş alanındaki aydınlatma koşulları</w:t>
      </w:r>
      <w:r w:rsidR="00510A5A">
        <w:rPr>
          <w:rStyle w:val="SC73753"/>
          <w:b w:val="0"/>
        </w:rPr>
        <w:t xml:space="preserve"> </w:t>
      </w:r>
      <w:r w:rsidRPr="00746465">
        <w:rPr>
          <w:rStyle w:val="SC73753"/>
          <w:b w:val="0"/>
        </w:rPr>
        <w:t>parlaklığı etkiler. Parlaklığın</w:t>
      </w:r>
      <w:r w:rsidR="00510A5A">
        <w:rPr>
          <w:rStyle w:val="SC73753"/>
          <w:b w:val="0"/>
        </w:rPr>
        <w:t xml:space="preserve"> </w:t>
      </w:r>
      <w:r w:rsidRPr="00746465">
        <w:rPr>
          <w:rStyle w:val="SC73753"/>
          <w:b w:val="0"/>
        </w:rPr>
        <w:t>artıp artmadığını görmek</w:t>
      </w:r>
      <w:r w:rsidR="00510A5A">
        <w:rPr>
          <w:rStyle w:val="SC73753"/>
          <w:b w:val="0"/>
        </w:rPr>
        <w:t xml:space="preserve"> </w:t>
      </w:r>
      <w:r w:rsidRPr="00746465">
        <w:rPr>
          <w:rStyle w:val="SC73753"/>
          <w:b w:val="0"/>
        </w:rPr>
        <w:t>için kamerayı hareket ettirmeyi deneyin (örneğin, duvar</w:t>
      </w:r>
      <w:r w:rsidR="00510A5A">
        <w:rPr>
          <w:rStyle w:val="SC73753"/>
          <w:b w:val="0"/>
        </w:rPr>
        <w:t xml:space="preserve"> </w:t>
      </w:r>
      <w:r w:rsidRPr="00746465">
        <w:rPr>
          <w:rStyle w:val="SC73753"/>
          <w:b w:val="0"/>
        </w:rPr>
        <w:t>ışıklarını kameranın görüş alanının dışına çıkarmayı</w:t>
      </w:r>
      <w:r w:rsidR="00510A5A">
        <w:rPr>
          <w:rStyle w:val="SC73753"/>
          <w:b w:val="0"/>
        </w:rPr>
        <w:t xml:space="preserve"> </w:t>
      </w:r>
      <w:r w:rsidRPr="00746465">
        <w:rPr>
          <w:rStyle w:val="SC73753"/>
          <w:b w:val="0"/>
        </w:rPr>
        <w:t>deneyin). Parlaklığı ayrıca “Ayarlar” bölümünde</w:t>
      </w:r>
      <w:r w:rsidR="00510A5A">
        <w:rPr>
          <w:rStyle w:val="SC73753"/>
          <w:b w:val="0"/>
        </w:rPr>
        <w:t xml:space="preserve"> </w:t>
      </w:r>
      <w:r w:rsidRPr="00746465">
        <w:rPr>
          <w:rStyle w:val="SC73753"/>
          <w:b w:val="0"/>
        </w:rPr>
        <w:t>anlatılanları uygulayarak değiştirebilirsiniz.</w:t>
      </w:r>
    </w:p>
    <w:p w:rsidR="008A2D7B" w:rsidRPr="001613C8" w:rsidRDefault="008A2D7B" w:rsidP="008A2D7B">
      <w:pPr>
        <w:autoSpaceDE w:val="0"/>
        <w:autoSpaceDN w:val="0"/>
        <w:adjustRightInd w:val="0"/>
        <w:spacing w:after="60" w:line="240" w:lineRule="auto"/>
        <w:rPr>
          <w:rFonts w:ascii="Times New Roman" w:hAnsi="Times New Roman"/>
          <w:color w:val="000000"/>
        </w:rPr>
      </w:pPr>
    </w:p>
    <w:sectPr w:rsidR="008A2D7B" w:rsidRPr="001613C8" w:rsidSect="001613C8">
      <w:footerReference w:type="default" r:id="rId105"/>
      <w:pgSz w:w="11906" w:h="16838"/>
      <w:pgMar w:top="1417" w:right="1417" w:bottom="1417" w:left="1276"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5DFE" w:rsidRDefault="002B5DFE" w:rsidP="004F49EE">
      <w:pPr>
        <w:spacing w:after="0" w:line="240" w:lineRule="auto"/>
      </w:pPr>
      <w:r>
        <w:separator/>
      </w:r>
    </w:p>
  </w:endnote>
  <w:endnote w:type="continuationSeparator" w:id="0">
    <w:p w:rsidR="002B5DFE" w:rsidRDefault="002B5DFE" w:rsidP="004F49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AFF" w:usb1="C0007841" w:usb2="00000009" w:usb3="00000000" w:csb0="000001FF" w:csb1="00000000"/>
  </w:font>
  <w:font w:name="Calibri">
    <w:panose1 w:val="020F0502020204030204"/>
    <w:charset w:val="A2"/>
    <w:family w:val="swiss"/>
    <w:pitch w:val="variable"/>
    <w:sig w:usb0="E00002FF" w:usb1="4000ACFF" w:usb2="00000001" w:usb3="00000000" w:csb0="0000019F" w:csb1="00000000"/>
  </w:font>
  <w:font w:name="Arial">
    <w:panose1 w:val="020B0604020202020204"/>
    <w:charset w:val="A2"/>
    <w:family w:val="swiss"/>
    <w:pitch w:val="variable"/>
    <w:sig w:usb0="E0002AFF" w:usb1="C0007843" w:usb2="00000009" w:usb3="00000000" w:csb0="000001FF" w:csb1="00000000"/>
  </w:font>
  <w:font w:name="Tahoma">
    <w:panose1 w:val="020B0604030504040204"/>
    <w:charset w:val="A2"/>
    <w:family w:val="swiss"/>
    <w:pitch w:val="variable"/>
    <w:sig w:usb0="E1002EFF" w:usb1="C000605B" w:usb2="00000029" w:usb3="00000000" w:csb0="000101FF" w:csb1="00000000"/>
  </w:font>
  <w:font w:name="KPHMH G+ Univers">
    <w:altName w:val="Univers"/>
    <w:panose1 w:val="00000000000000000000"/>
    <w:charset w:val="00"/>
    <w:family w:val="swiss"/>
    <w:notTrueType/>
    <w:pitch w:val="default"/>
    <w:sig w:usb0="00000003" w:usb1="00000000" w:usb2="00000000" w:usb3="00000000" w:csb0="00000001" w:csb1="00000000"/>
  </w:font>
  <w:font w:name="KPJCK N+ Univers">
    <w:altName w:val="Univers"/>
    <w:panose1 w:val="00000000000000000000"/>
    <w:charset w:val="00"/>
    <w:family w:val="swiss"/>
    <w:notTrueType/>
    <w:pitch w:val="default"/>
    <w:sig w:usb0="00000003" w:usb1="00000000" w:usb2="00000000" w:usb3="00000000" w:csb0="00000001" w:csb1="00000000"/>
  </w:font>
  <w:font w:name="Arial,Bold">
    <w:altName w:val="Arial"/>
    <w:panose1 w:val="00000000000000000000"/>
    <w:charset w:val="00"/>
    <w:family w:val="swiss"/>
    <w:notTrueType/>
    <w:pitch w:val="default"/>
    <w:sig w:usb0="00000007" w:usb1="00000000" w:usb2="00000000" w:usb3="00000000" w:csb0="00000011"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7751" w:rsidRDefault="00A975EC">
    <w:pPr>
      <w:pStyle w:val="Altbilgi"/>
      <w:jc w:val="center"/>
    </w:pPr>
    <w:r>
      <w:fldChar w:fldCharType="begin"/>
    </w:r>
    <w:r>
      <w:instrText xml:space="preserve"> PAGE   \* MERGEFORMAT </w:instrText>
    </w:r>
    <w:r>
      <w:fldChar w:fldCharType="separate"/>
    </w:r>
    <w:r w:rsidR="00F62797">
      <w:rPr>
        <w:noProof/>
      </w:rPr>
      <w:t>2</w:t>
    </w:r>
    <w:r>
      <w:rPr>
        <w:noProof/>
      </w:rPr>
      <w:fldChar w:fldCharType="end"/>
    </w:r>
  </w:p>
  <w:p w:rsidR="00BD7751" w:rsidRDefault="00BD7751">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5DFE" w:rsidRDefault="002B5DFE" w:rsidP="004F49EE">
      <w:pPr>
        <w:spacing w:after="0" w:line="240" w:lineRule="auto"/>
      </w:pPr>
      <w:r>
        <w:separator/>
      </w:r>
    </w:p>
  </w:footnote>
  <w:footnote w:type="continuationSeparator" w:id="0">
    <w:p w:rsidR="002B5DFE" w:rsidRDefault="002B5DFE" w:rsidP="004F49E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B4B214F"/>
    <w:multiLevelType w:val="hybridMultilevel"/>
    <w:tmpl w:val="6FDA8304"/>
    <w:lvl w:ilvl="0" w:tplc="E87A107A">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
    <w:nsid w:val="519743EE"/>
    <w:multiLevelType w:val="hybridMultilevel"/>
    <w:tmpl w:val="2B5276D8"/>
    <w:lvl w:ilvl="0" w:tplc="E214CA0A">
      <w:start w:val="1"/>
      <w:numFmt w:val="decimal"/>
      <w:lvlText w:val="%1-"/>
      <w:lvlJc w:val="left"/>
      <w:pPr>
        <w:ind w:left="1068" w:hanging="360"/>
      </w:pPr>
      <w:rPr>
        <w:rFonts w:hint="default"/>
        <w:b/>
      </w:rPr>
    </w:lvl>
    <w:lvl w:ilvl="1" w:tplc="041F0019">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2">
    <w:nsid w:val="58A04462"/>
    <w:multiLevelType w:val="hybridMultilevel"/>
    <w:tmpl w:val="C66CACC0"/>
    <w:lvl w:ilvl="0" w:tplc="861A0360">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67753A5E"/>
    <w:multiLevelType w:val="hybridMultilevel"/>
    <w:tmpl w:val="4FB42F9C"/>
    <w:lvl w:ilvl="0" w:tplc="4B92B0C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7"/>
  <w:attachedTemplate r:id="rId1"/>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62797"/>
    <w:rsid w:val="00003360"/>
    <w:rsid w:val="00004724"/>
    <w:rsid w:val="00017FCA"/>
    <w:rsid w:val="00023AFF"/>
    <w:rsid w:val="00034C4C"/>
    <w:rsid w:val="000401DB"/>
    <w:rsid w:val="00054143"/>
    <w:rsid w:val="00071037"/>
    <w:rsid w:val="00073811"/>
    <w:rsid w:val="00093B6F"/>
    <w:rsid w:val="000A377F"/>
    <w:rsid w:val="000A7829"/>
    <w:rsid w:val="000C160F"/>
    <w:rsid w:val="00121226"/>
    <w:rsid w:val="001416BD"/>
    <w:rsid w:val="001613C8"/>
    <w:rsid w:val="001635A7"/>
    <w:rsid w:val="001A09DA"/>
    <w:rsid w:val="001B30ED"/>
    <w:rsid w:val="001C2350"/>
    <w:rsid w:val="001F5B87"/>
    <w:rsid w:val="00213557"/>
    <w:rsid w:val="00237187"/>
    <w:rsid w:val="00270550"/>
    <w:rsid w:val="0028533A"/>
    <w:rsid w:val="00286A66"/>
    <w:rsid w:val="002923FC"/>
    <w:rsid w:val="002B5DFE"/>
    <w:rsid w:val="002D7CD2"/>
    <w:rsid w:val="002E4AD4"/>
    <w:rsid w:val="002E70C0"/>
    <w:rsid w:val="002F0EA1"/>
    <w:rsid w:val="00305D4E"/>
    <w:rsid w:val="0031093F"/>
    <w:rsid w:val="003144AF"/>
    <w:rsid w:val="003336AA"/>
    <w:rsid w:val="00361A21"/>
    <w:rsid w:val="00367D61"/>
    <w:rsid w:val="00395F02"/>
    <w:rsid w:val="003A52E6"/>
    <w:rsid w:val="003C4134"/>
    <w:rsid w:val="003F6332"/>
    <w:rsid w:val="00422507"/>
    <w:rsid w:val="004249B2"/>
    <w:rsid w:val="004347AB"/>
    <w:rsid w:val="0043769F"/>
    <w:rsid w:val="0044317C"/>
    <w:rsid w:val="00470D5B"/>
    <w:rsid w:val="00486934"/>
    <w:rsid w:val="004B30EC"/>
    <w:rsid w:val="004B6089"/>
    <w:rsid w:val="004E6C35"/>
    <w:rsid w:val="004F49EE"/>
    <w:rsid w:val="00510A5A"/>
    <w:rsid w:val="005176C4"/>
    <w:rsid w:val="00521F45"/>
    <w:rsid w:val="005351B9"/>
    <w:rsid w:val="0054778A"/>
    <w:rsid w:val="005604BB"/>
    <w:rsid w:val="0057083E"/>
    <w:rsid w:val="00576F43"/>
    <w:rsid w:val="00590D91"/>
    <w:rsid w:val="005B5AB9"/>
    <w:rsid w:val="005D2131"/>
    <w:rsid w:val="005D4FF4"/>
    <w:rsid w:val="005E68FB"/>
    <w:rsid w:val="006234D3"/>
    <w:rsid w:val="00654EFF"/>
    <w:rsid w:val="006620EF"/>
    <w:rsid w:val="006731BB"/>
    <w:rsid w:val="00691EE0"/>
    <w:rsid w:val="006B7A8D"/>
    <w:rsid w:val="006C1600"/>
    <w:rsid w:val="006D4673"/>
    <w:rsid w:val="006F1C99"/>
    <w:rsid w:val="006F5EE1"/>
    <w:rsid w:val="00731731"/>
    <w:rsid w:val="00746465"/>
    <w:rsid w:val="0077566A"/>
    <w:rsid w:val="007805BE"/>
    <w:rsid w:val="007A6948"/>
    <w:rsid w:val="00832EA4"/>
    <w:rsid w:val="00834DD0"/>
    <w:rsid w:val="00843B2D"/>
    <w:rsid w:val="00851144"/>
    <w:rsid w:val="00875572"/>
    <w:rsid w:val="008908C1"/>
    <w:rsid w:val="00891B89"/>
    <w:rsid w:val="008A2BC5"/>
    <w:rsid w:val="008A2D7B"/>
    <w:rsid w:val="008B304E"/>
    <w:rsid w:val="008B3DE4"/>
    <w:rsid w:val="008B614F"/>
    <w:rsid w:val="008D2A45"/>
    <w:rsid w:val="008D470B"/>
    <w:rsid w:val="008F05B2"/>
    <w:rsid w:val="00901AC1"/>
    <w:rsid w:val="00903C45"/>
    <w:rsid w:val="00905671"/>
    <w:rsid w:val="00925CAB"/>
    <w:rsid w:val="0094009A"/>
    <w:rsid w:val="0097265A"/>
    <w:rsid w:val="00976BD1"/>
    <w:rsid w:val="009A18EB"/>
    <w:rsid w:val="009B0490"/>
    <w:rsid w:val="009C4B6B"/>
    <w:rsid w:val="00A330E5"/>
    <w:rsid w:val="00A952DF"/>
    <w:rsid w:val="00A975EC"/>
    <w:rsid w:val="00B375F6"/>
    <w:rsid w:val="00B40CB9"/>
    <w:rsid w:val="00B85592"/>
    <w:rsid w:val="00BA3503"/>
    <w:rsid w:val="00BC6EE9"/>
    <w:rsid w:val="00BD4553"/>
    <w:rsid w:val="00BD530C"/>
    <w:rsid w:val="00BD7751"/>
    <w:rsid w:val="00C116A4"/>
    <w:rsid w:val="00C15AEF"/>
    <w:rsid w:val="00C273E2"/>
    <w:rsid w:val="00C41ED0"/>
    <w:rsid w:val="00C4478F"/>
    <w:rsid w:val="00C91CC8"/>
    <w:rsid w:val="00CA1AE7"/>
    <w:rsid w:val="00CA2C24"/>
    <w:rsid w:val="00CB2037"/>
    <w:rsid w:val="00CC617A"/>
    <w:rsid w:val="00CE5A1A"/>
    <w:rsid w:val="00CF21AB"/>
    <w:rsid w:val="00D2755D"/>
    <w:rsid w:val="00DC33DA"/>
    <w:rsid w:val="00DC3F54"/>
    <w:rsid w:val="00DD00DD"/>
    <w:rsid w:val="00DD132E"/>
    <w:rsid w:val="00DE5ED7"/>
    <w:rsid w:val="00E1668E"/>
    <w:rsid w:val="00E31D1E"/>
    <w:rsid w:val="00E37C1A"/>
    <w:rsid w:val="00E407B5"/>
    <w:rsid w:val="00E64412"/>
    <w:rsid w:val="00E9505B"/>
    <w:rsid w:val="00EE61F7"/>
    <w:rsid w:val="00F067F4"/>
    <w:rsid w:val="00F16CC1"/>
    <w:rsid w:val="00F1772E"/>
    <w:rsid w:val="00F2593D"/>
    <w:rsid w:val="00F35EED"/>
    <w:rsid w:val="00F62797"/>
    <w:rsid w:val="00F648C6"/>
    <w:rsid w:val="00F8605D"/>
    <w:rsid w:val="00FA0BDB"/>
    <w:rsid w:val="00FA6395"/>
    <w:rsid w:val="00FF28EA"/>
    <w:rsid w:val="00FF3F7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tr-TR" w:eastAsia="tr-T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93B6F"/>
    <w:pPr>
      <w:spacing w:after="200" w:line="276" w:lineRule="auto"/>
    </w:pPr>
    <w:rPr>
      <w:sz w:val="22"/>
      <w:szCs w:val="22"/>
      <w:lang w:eastAsia="en-US"/>
    </w:rPr>
  </w:style>
  <w:style w:type="paragraph" w:styleId="Balk1">
    <w:name w:val="heading 1"/>
    <w:basedOn w:val="Normal"/>
    <w:link w:val="Balk1Char"/>
    <w:uiPriority w:val="9"/>
    <w:qFormat/>
    <w:rsid w:val="00071037"/>
    <w:pPr>
      <w:spacing w:before="100" w:beforeAutospacing="1" w:after="100" w:afterAutospacing="1" w:line="240" w:lineRule="auto"/>
      <w:outlineLvl w:val="0"/>
    </w:pPr>
    <w:rPr>
      <w:rFonts w:ascii="Times New Roman" w:eastAsia="Times New Roman" w:hAnsi="Times New Roman"/>
      <w:b/>
      <w:bCs/>
      <w:kern w:val="36"/>
      <w:sz w:val="48"/>
      <w:szCs w:val="48"/>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Default">
    <w:name w:val="Default"/>
    <w:rsid w:val="00017FCA"/>
    <w:pPr>
      <w:autoSpaceDE w:val="0"/>
      <w:autoSpaceDN w:val="0"/>
      <w:adjustRightInd w:val="0"/>
    </w:pPr>
    <w:rPr>
      <w:rFonts w:ascii="Arial" w:hAnsi="Arial" w:cs="Arial"/>
      <w:color w:val="000000"/>
      <w:sz w:val="24"/>
      <w:szCs w:val="24"/>
      <w:lang w:eastAsia="en-US"/>
    </w:rPr>
  </w:style>
  <w:style w:type="character" w:customStyle="1" w:styleId="SC81945">
    <w:name w:val="SC81945"/>
    <w:uiPriority w:val="99"/>
    <w:rsid w:val="00017FCA"/>
    <w:rPr>
      <w:b/>
      <w:bCs/>
      <w:color w:val="000000"/>
      <w:sz w:val="28"/>
      <w:szCs w:val="28"/>
    </w:rPr>
  </w:style>
  <w:style w:type="paragraph" w:styleId="BalonMetni">
    <w:name w:val="Balloon Text"/>
    <w:basedOn w:val="Normal"/>
    <w:link w:val="BalonMetniChar"/>
    <w:uiPriority w:val="99"/>
    <w:semiHidden/>
    <w:unhideWhenUsed/>
    <w:rsid w:val="008A2D7B"/>
    <w:pPr>
      <w:spacing w:after="0" w:line="240" w:lineRule="auto"/>
    </w:pPr>
    <w:rPr>
      <w:rFonts w:ascii="Tahoma" w:hAnsi="Tahoma" w:cs="Tahoma"/>
      <w:sz w:val="16"/>
      <w:szCs w:val="16"/>
    </w:rPr>
  </w:style>
  <w:style w:type="character" w:customStyle="1" w:styleId="BalonMetniChar">
    <w:name w:val="Balon Metni Char"/>
    <w:link w:val="BalonMetni"/>
    <w:uiPriority w:val="99"/>
    <w:semiHidden/>
    <w:rsid w:val="008A2D7B"/>
    <w:rPr>
      <w:rFonts w:ascii="Tahoma" w:hAnsi="Tahoma" w:cs="Tahoma"/>
      <w:sz w:val="16"/>
      <w:szCs w:val="16"/>
    </w:rPr>
  </w:style>
  <w:style w:type="paragraph" w:customStyle="1" w:styleId="SP131188">
    <w:name w:val="SP131188"/>
    <w:basedOn w:val="Default"/>
    <w:next w:val="Default"/>
    <w:uiPriority w:val="99"/>
    <w:rsid w:val="008A2D7B"/>
    <w:rPr>
      <w:rFonts w:ascii="KPHMH G+ Univers" w:hAnsi="KPHMH G+ Univers" w:cs="Times New Roman"/>
      <w:color w:val="auto"/>
    </w:rPr>
  </w:style>
  <w:style w:type="character" w:customStyle="1" w:styleId="SC81921">
    <w:name w:val="SC81921"/>
    <w:uiPriority w:val="99"/>
    <w:rsid w:val="008A2D7B"/>
    <w:rPr>
      <w:rFonts w:cs="KPHMH G+ Univers"/>
      <w:b/>
      <w:bCs/>
      <w:color w:val="000000"/>
      <w:sz w:val="19"/>
      <w:szCs w:val="19"/>
    </w:rPr>
  </w:style>
  <w:style w:type="paragraph" w:customStyle="1" w:styleId="SP131076">
    <w:name w:val="SP131076"/>
    <w:basedOn w:val="Default"/>
    <w:next w:val="Default"/>
    <w:uiPriority w:val="99"/>
    <w:rsid w:val="008A2D7B"/>
    <w:rPr>
      <w:rFonts w:ascii="KPHMH G+ Univers" w:hAnsi="KPHMH G+ Univers" w:cs="Times New Roman"/>
      <w:color w:val="auto"/>
    </w:rPr>
  </w:style>
  <w:style w:type="character" w:customStyle="1" w:styleId="SC81970">
    <w:name w:val="SC81970"/>
    <w:uiPriority w:val="99"/>
    <w:rsid w:val="008A2D7B"/>
    <w:rPr>
      <w:rFonts w:cs="KPHMH G+ Univers"/>
      <w:b/>
      <w:bCs/>
      <w:color w:val="000000"/>
      <w:sz w:val="44"/>
      <w:szCs w:val="44"/>
    </w:rPr>
  </w:style>
  <w:style w:type="character" w:customStyle="1" w:styleId="SC81925">
    <w:name w:val="SC81925"/>
    <w:uiPriority w:val="99"/>
    <w:rsid w:val="008A2D7B"/>
    <w:rPr>
      <w:rFonts w:ascii="Arial" w:hAnsi="Arial" w:cs="Arial"/>
      <w:b/>
      <w:bCs/>
      <w:color w:val="000000"/>
      <w:sz w:val="36"/>
      <w:szCs w:val="36"/>
    </w:rPr>
  </w:style>
  <w:style w:type="paragraph" w:customStyle="1" w:styleId="SP131230">
    <w:name w:val="SP131230"/>
    <w:basedOn w:val="Default"/>
    <w:next w:val="Default"/>
    <w:uiPriority w:val="99"/>
    <w:rsid w:val="008A2D7B"/>
    <w:rPr>
      <w:rFonts w:ascii="KPHMH G+ Univers" w:hAnsi="KPHMH G+ Univers" w:cs="Times New Roman"/>
      <w:color w:val="auto"/>
    </w:rPr>
  </w:style>
  <w:style w:type="character" w:customStyle="1" w:styleId="SC81982">
    <w:name w:val="SC81982"/>
    <w:uiPriority w:val="99"/>
    <w:rsid w:val="008A2D7B"/>
    <w:rPr>
      <w:rFonts w:ascii="Times New Roman" w:hAnsi="Times New Roman" w:cs="Times New Roman"/>
      <w:b/>
      <w:bCs/>
      <w:color w:val="000000"/>
      <w:sz w:val="18"/>
      <w:szCs w:val="18"/>
    </w:rPr>
  </w:style>
  <w:style w:type="paragraph" w:customStyle="1" w:styleId="SP131187">
    <w:name w:val="SP131187"/>
    <w:basedOn w:val="Default"/>
    <w:next w:val="Default"/>
    <w:uiPriority w:val="99"/>
    <w:rsid w:val="008A2D7B"/>
    <w:rPr>
      <w:rFonts w:ascii="KPHMH G+ Univers" w:hAnsi="KPHMH G+ Univers" w:cs="Times New Roman"/>
      <w:color w:val="auto"/>
    </w:rPr>
  </w:style>
  <w:style w:type="paragraph" w:customStyle="1" w:styleId="SP131081">
    <w:name w:val="SP131081"/>
    <w:basedOn w:val="Default"/>
    <w:next w:val="Default"/>
    <w:uiPriority w:val="99"/>
    <w:rsid w:val="008A2D7B"/>
    <w:rPr>
      <w:rFonts w:ascii="KPHMH G+ Univers" w:hAnsi="KPHMH G+ Univers" w:cs="Times New Roman"/>
      <w:color w:val="auto"/>
    </w:rPr>
  </w:style>
  <w:style w:type="paragraph" w:customStyle="1" w:styleId="SP131232">
    <w:name w:val="SP131232"/>
    <w:basedOn w:val="Default"/>
    <w:next w:val="Default"/>
    <w:uiPriority w:val="99"/>
    <w:rsid w:val="008A2D7B"/>
    <w:rPr>
      <w:rFonts w:ascii="KPHMH G+ Univers" w:hAnsi="KPHMH G+ Univers" w:cs="Times New Roman"/>
      <w:color w:val="auto"/>
    </w:rPr>
  </w:style>
  <w:style w:type="character" w:customStyle="1" w:styleId="SC180250">
    <w:name w:val="SC180250"/>
    <w:uiPriority w:val="99"/>
    <w:rsid w:val="00E64412"/>
    <w:rPr>
      <w:b/>
      <w:bCs/>
      <w:color w:val="000000"/>
      <w:sz w:val="28"/>
      <w:szCs w:val="28"/>
    </w:rPr>
  </w:style>
  <w:style w:type="table" w:styleId="TabloKlavuzu">
    <w:name w:val="Table Grid"/>
    <w:basedOn w:val="NormalTablo"/>
    <w:uiPriority w:val="59"/>
    <w:rsid w:val="00E644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P65592">
    <w:name w:val="SP65592"/>
    <w:basedOn w:val="Default"/>
    <w:next w:val="Default"/>
    <w:uiPriority w:val="99"/>
    <w:rsid w:val="00E64412"/>
    <w:rPr>
      <w:color w:val="auto"/>
    </w:rPr>
  </w:style>
  <w:style w:type="paragraph" w:styleId="stbilgi">
    <w:name w:val="header"/>
    <w:basedOn w:val="Normal"/>
    <w:link w:val="stbilgiChar"/>
    <w:uiPriority w:val="99"/>
    <w:semiHidden/>
    <w:unhideWhenUsed/>
    <w:rsid w:val="004F49EE"/>
    <w:pPr>
      <w:tabs>
        <w:tab w:val="center" w:pos="4536"/>
        <w:tab w:val="right" w:pos="9072"/>
      </w:tabs>
      <w:spacing w:after="0" w:line="240" w:lineRule="auto"/>
    </w:pPr>
  </w:style>
  <w:style w:type="character" w:customStyle="1" w:styleId="stbilgiChar">
    <w:name w:val="Üstbilgi Char"/>
    <w:basedOn w:val="VarsaylanParagrafYazTipi"/>
    <w:link w:val="stbilgi"/>
    <w:uiPriority w:val="99"/>
    <w:semiHidden/>
    <w:rsid w:val="004F49EE"/>
  </w:style>
  <w:style w:type="paragraph" w:styleId="Altbilgi">
    <w:name w:val="footer"/>
    <w:basedOn w:val="Normal"/>
    <w:link w:val="AltbilgiChar"/>
    <w:uiPriority w:val="99"/>
    <w:unhideWhenUsed/>
    <w:rsid w:val="004F49EE"/>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4F49EE"/>
  </w:style>
  <w:style w:type="character" w:customStyle="1" w:styleId="SC73753">
    <w:name w:val="SC73753"/>
    <w:uiPriority w:val="99"/>
    <w:rsid w:val="0097265A"/>
    <w:rPr>
      <w:b/>
      <w:bCs/>
      <w:color w:val="000000"/>
      <w:sz w:val="28"/>
      <w:szCs w:val="28"/>
    </w:rPr>
  </w:style>
  <w:style w:type="paragraph" w:customStyle="1" w:styleId="SP94323">
    <w:name w:val="SP94323"/>
    <w:basedOn w:val="Default"/>
    <w:next w:val="Default"/>
    <w:uiPriority w:val="99"/>
    <w:rsid w:val="0097265A"/>
    <w:rPr>
      <w:rFonts w:ascii="KPJCK N+ Univers" w:hAnsi="KPJCK N+ Univers" w:cs="Times New Roman"/>
      <w:color w:val="auto"/>
    </w:rPr>
  </w:style>
  <w:style w:type="character" w:customStyle="1" w:styleId="SC73791">
    <w:name w:val="SC73791"/>
    <w:uiPriority w:val="99"/>
    <w:rsid w:val="0097265A"/>
    <w:rPr>
      <w:rFonts w:cs="KPJCK N+ Univers"/>
      <w:b/>
      <w:bCs/>
      <w:color w:val="000000"/>
      <w:sz w:val="19"/>
      <w:szCs w:val="19"/>
    </w:rPr>
  </w:style>
  <w:style w:type="paragraph" w:customStyle="1" w:styleId="SP94239">
    <w:name w:val="SP94239"/>
    <w:basedOn w:val="Default"/>
    <w:next w:val="Default"/>
    <w:uiPriority w:val="99"/>
    <w:rsid w:val="0097265A"/>
    <w:rPr>
      <w:rFonts w:ascii="KPJCK N+ Univers" w:hAnsi="KPJCK N+ Univers" w:cs="Times New Roman"/>
      <w:color w:val="auto"/>
    </w:rPr>
  </w:style>
  <w:style w:type="character" w:customStyle="1" w:styleId="SC73807">
    <w:name w:val="SC73807"/>
    <w:uiPriority w:val="99"/>
    <w:rsid w:val="0097265A"/>
    <w:rPr>
      <w:rFonts w:cs="KPJCK N+ Univers"/>
      <w:b/>
      <w:bCs/>
      <w:color w:val="000000"/>
      <w:sz w:val="44"/>
      <w:szCs w:val="44"/>
    </w:rPr>
  </w:style>
  <w:style w:type="character" w:customStyle="1" w:styleId="SC73733">
    <w:name w:val="SC73733"/>
    <w:uiPriority w:val="99"/>
    <w:rsid w:val="0097265A"/>
    <w:rPr>
      <w:rFonts w:ascii="Arial" w:hAnsi="Arial" w:cs="Arial"/>
      <w:b/>
      <w:bCs/>
      <w:color w:val="000000"/>
      <w:sz w:val="36"/>
      <w:szCs w:val="36"/>
    </w:rPr>
  </w:style>
  <w:style w:type="paragraph" w:customStyle="1" w:styleId="SP94227">
    <w:name w:val="SP94227"/>
    <w:basedOn w:val="Default"/>
    <w:next w:val="Default"/>
    <w:uiPriority w:val="99"/>
    <w:rsid w:val="0097265A"/>
    <w:rPr>
      <w:rFonts w:ascii="KPJCK N+ Univers" w:hAnsi="KPJCK N+ Univers" w:cs="Times New Roman"/>
      <w:color w:val="auto"/>
    </w:rPr>
  </w:style>
  <w:style w:type="character" w:customStyle="1" w:styleId="SC73808">
    <w:name w:val="SC73808"/>
    <w:uiPriority w:val="99"/>
    <w:rsid w:val="0097265A"/>
    <w:rPr>
      <w:rFonts w:ascii="Times New Roman" w:hAnsi="Times New Roman" w:cs="Times New Roman"/>
      <w:color w:val="000000"/>
      <w:sz w:val="18"/>
      <w:szCs w:val="18"/>
    </w:rPr>
  </w:style>
  <w:style w:type="paragraph" w:customStyle="1" w:styleId="SP94322">
    <w:name w:val="SP94322"/>
    <w:basedOn w:val="Default"/>
    <w:next w:val="Default"/>
    <w:uiPriority w:val="99"/>
    <w:rsid w:val="0097265A"/>
    <w:rPr>
      <w:rFonts w:ascii="KPJCK N+ Univers" w:hAnsi="KPJCK N+ Univers" w:cs="Times New Roman"/>
      <w:color w:val="auto"/>
    </w:rPr>
  </w:style>
  <w:style w:type="paragraph" w:customStyle="1" w:styleId="SP94229">
    <w:name w:val="SP94229"/>
    <w:basedOn w:val="Default"/>
    <w:next w:val="Default"/>
    <w:uiPriority w:val="99"/>
    <w:rsid w:val="0097265A"/>
    <w:rPr>
      <w:rFonts w:ascii="KPJCK N+ Univers" w:hAnsi="KPJCK N+ Univers" w:cs="Times New Roman"/>
      <w:color w:val="auto"/>
    </w:rPr>
  </w:style>
  <w:style w:type="paragraph" w:customStyle="1" w:styleId="SP94367">
    <w:name w:val="SP94367"/>
    <w:basedOn w:val="Default"/>
    <w:next w:val="Default"/>
    <w:uiPriority w:val="99"/>
    <w:rsid w:val="0097265A"/>
    <w:rPr>
      <w:rFonts w:ascii="KPJCK N+ Univers" w:hAnsi="KPJCK N+ Univers" w:cs="Times New Roman"/>
      <w:color w:val="auto"/>
    </w:rPr>
  </w:style>
  <w:style w:type="paragraph" w:styleId="ListeParagraf">
    <w:name w:val="List Paragraph"/>
    <w:basedOn w:val="Normal"/>
    <w:uiPriority w:val="34"/>
    <w:qFormat/>
    <w:rsid w:val="00654EFF"/>
    <w:pPr>
      <w:ind w:left="720"/>
      <w:contextualSpacing/>
    </w:pPr>
  </w:style>
  <w:style w:type="character" w:customStyle="1" w:styleId="Balk1Char">
    <w:name w:val="Başlık 1 Char"/>
    <w:link w:val="Balk1"/>
    <w:uiPriority w:val="9"/>
    <w:rsid w:val="00071037"/>
    <w:rPr>
      <w:rFonts w:ascii="Times New Roman" w:eastAsia="Times New Roman" w:hAnsi="Times New Roman"/>
      <w:b/>
      <w:bCs/>
      <w:kern w:val="36"/>
      <w:sz w:val="48"/>
      <w:szCs w:val="48"/>
    </w:rPr>
  </w:style>
  <w:style w:type="character" w:customStyle="1" w:styleId="hp">
    <w:name w:val="hp"/>
    <w:rsid w:val="0007103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tr-TR" w:eastAsia="tr-T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93B6F"/>
    <w:pPr>
      <w:spacing w:after="200" w:line="276" w:lineRule="auto"/>
    </w:pPr>
    <w:rPr>
      <w:sz w:val="22"/>
      <w:szCs w:val="22"/>
      <w:lang w:eastAsia="en-US"/>
    </w:rPr>
  </w:style>
  <w:style w:type="paragraph" w:styleId="Balk1">
    <w:name w:val="heading 1"/>
    <w:basedOn w:val="Normal"/>
    <w:link w:val="Balk1Char"/>
    <w:uiPriority w:val="9"/>
    <w:qFormat/>
    <w:rsid w:val="00071037"/>
    <w:pPr>
      <w:spacing w:before="100" w:beforeAutospacing="1" w:after="100" w:afterAutospacing="1" w:line="240" w:lineRule="auto"/>
      <w:outlineLvl w:val="0"/>
    </w:pPr>
    <w:rPr>
      <w:rFonts w:ascii="Times New Roman" w:eastAsia="Times New Roman" w:hAnsi="Times New Roman"/>
      <w:b/>
      <w:bCs/>
      <w:kern w:val="36"/>
      <w:sz w:val="48"/>
      <w:szCs w:val="48"/>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Default">
    <w:name w:val="Default"/>
    <w:rsid w:val="00017FCA"/>
    <w:pPr>
      <w:autoSpaceDE w:val="0"/>
      <w:autoSpaceDN w:val="0"/>
      <w:adjustRightInd w:val="0"/>
    </w:pPr>
    <w:rPr>
      <w:rFonts w:ascii="Arial" w:hAnsi="Arial" w:cs="Arial"/>
      <w:color w:val="000000"/>
      <w:sz w:val="24"/>
      <w:szCs w:val="24"/>
      <w:lang w:eastAsia="en-US"/>
    </w:rPr>
  </w:style>
  <w:style w:type="character" w:customStyle="1" w:styleId="SC81945">
    <w:name w:val="SC81945"/>
    <w:uiPriority w:val="99"/>
    <w:rsid w:val="00017FCA"/>
    <w:rPr>
      <w:b/>
      <w:bCs/>
      <w:color w:val="000000"/>
      <w:sz w:val="28"/>
      <w:szCs w:val="28"/>
    </w:rPr>
  </w:style>
  <w:style w:type="paragraph" w:styleId="BalonMetni">
    <w:name w:val="Balloon Text"/>
    <w:basedOn w:val="Normal"/>
    <w:link w:val="BalonMetniChar"/>
    <w:uiPriority w:val="99"/>
    <w:semiHidden/>
    <w:unhideWhenUsed/>
    <w:rsid w:val="008A2D7B"/>
    <w:pPr>
      <w:spacing w:after="0" w:line="240" w:lineRule="auto"/>
    </w:pPr>
    <w:rPr>
      <w:rFonts w:ascii="Tahoma" w:hAnsi="Tahoma" w:cs="Tahoma"/>
      <w:sz w:val="16"/>
      <w:szCs w:val="16"/>
    </w:rPr>
  </w:style>
  <w:style w:type="character" w:customStyle="1" w:styleId="BalonMetniChar">
    <w:name w:val="Balon Metni Char"/>
    <w:link w:val="BalonMetni"/>
    <w:uiPriority w:val="99"/>
    <w:semiHidden/>
    <w:rsid w:val="008A2D7B"/>
    <w:rPr>
      <w:rFonts w:ascii="Tahoma" w:hAnsi="Tahoma" w:cs="Tahoma"/>
      <w:sz w:val="16"/>
      <w:szCs w:val="16"/>
    </w:rPr>
  </w:style>
  <w:style w:type="paragraph" w:customStyle="1" w:styleId="SP131188">
    <w:name w:val="SP131188"/>
    <w:basedOn w:val="Default"/>
    <w:next w:val="Default"/>
    <w:uiPriority w:val="99"/>
    <w:rsid w:val="008A2D7B"/>
    <w:rPr>
      <w:rFonts w:ascii="KPHMH G+ Univers" w:hAnsi="KPHMH G+ Univers" w:cs="Times New Roman"/>
      <w:color w:val="auto"/>
    </w:rPr>
  </w:style>
  <w:style w:type="character" w:customStyle="1" w:styleId="SC81921">
    <w:name w:val="SC81921"/>
    <w:uiPriority w:val="99"/>
    <w:rsid w:val="008A2D7B"/>
    <w:rPr>
      <w:rFonts w:cs="KPHMH G+ Univers"/>
      <w:b/>
      <w:bCs/>
      <w:color w:val="000000"/>
      <w:sz w:val="19"/>
      <w:szCs w:val="19"/>
    </w:rPr>
  </w:style>
  <w:style w:type="paragraph" w:customStyle="1" w:styleId="SP131076">
    <w:name w:val="SP131076"/>
    <w:basedOn w:val="Default"/>
    <w:next w:val="Default"/>
    <w:uiPriority w:val="99"/>
    <w:rsid w:val="008A2D7B"/>
    <w:rPr>
      <w:rFonts w:ascii="KPHMH G+ Univers" w:hAnsi="KPHMH G+ Univers" w:cs="Times New Roman"/>
      <w:color w:val="auto"/>
    </w:rPr>
  </w:style>
  <w:style w:type="character" w:customStyle="1" w:styleId="SC81970">
    <w:name w:val="SC81970"/>
    <w:uiPriority w:val="99"/>
    <w:rsid w:val="008A2D7B"/>
    <w:rPr>
      <w:rFonts w:cs="KPHMH G+ Univers"/>
      <w:b/>
      <w:bCs/>
      <w:color w:val="000000"/>
      <w:sz w:val="44"/>
      <w:szCs w:val="44"/>
    </w:rPr>
  </w:style>
  <w:style w:type="character" w:customStyle="1" w:styleId="SC81925">
    <w:name w:val="SC81925"/>
    <w:uiPriority w:val="99"/>
    <w:rsid w:val="008A2D7B"/>
    <w:rPr>
      <w:rFonts w:ascii="Arial" w:hAnsi="Arial" w:cs="Arial"/>
      <w:b/>
      <w:bCs/>
      <w:color w:val="000000"/>
      <w:sz w:val="36"/>
      <w:szCs w:val="36"/>
    </w:rPr>
  </w:style>
  <w:style w:type="paragraph" w:customStyle="1" w:styleId="SP131230">
    <w:name w:val="SP131230"/>
    <w:basedOn w:val="Default"/>
    <w:next w:val="Default"/>
    <w:uiPriority w:val="99"/>
    <w:rsid w:val="008A2D7B"/>
    <w:rPr>
      <w:rFonts w:ascii="KPHMH G+ Univers" w:hAnsi="KPHMH G+ Univers" w:cs="Times New Roman"/>
      <w:color w:val="auto"/>
    </w:rPr>
  </w:style>
  <w:style w:type="character" w:customStyle="1" w:styleId="SC81982">
    <w:name w:val="SC81982"/>
    <w:uiPriority w:val="99"/>
    <w:rsid w:val="008A2D7B"/>
    <w:rPr>
      <w:rFonts w:ascii="Times New Roman" w:hAnsi="Times New Roman" w:cs="Times New Roman"/>
      <w:b/>
      <w:bCs/>
      <w:color w:val="000000"/>
      <w:sz w:val="18"/>
      <w:szCs w:val="18"/>
    </w:rPr>
  </w:style>
  <w:style w:type="paragraph" w:customStyle="1" w:styleId="SP131187">
    <w:name w:val="SP131187"/>
    <w:basedOn w:val="Default"/>
    <w:next w:val="Default"/>
    <w:uiPriority w:val="99"/>
    <w:rsid w:val="008A2D7B"/>
    <w:rPr>
      <w:rFonts w:ascii="KPHMH G+ Univers" w:hAnsi="KPHMH G+ Univers" w:cs="Times New Roman"/>
      <w:color w:val="auto"/>
    </w:rPr>
  </w:style>
  <w:style w:type="paragraph" w:customStyle="1" w:styleId="SP131081">
    <w:name w:val="SP131081"/>
    <w:basedOn w:val="Default"/>
    <w:next w:val="Default"/>
    <w:uiPriority w:val="99"/>
    <w:rsid w:val="008A2D7B"/>
    <w:rPr>
      <w:rFonts w:ascii="KPHMH G+ Univers" w:hAnsi="KPHMH G+ Univers" w:cs="Times New Roman"/>
      <w:color w:val="auto"/>
    </w:rPr>
  </w:style>
  <w:style w:type="paragraph" w:customStyle="1" w:styleId="SP131232">
    <w:name w:val="SP131232"/>
    <w:basedOn w:val="Default"/>
    <w:next w:val="Default"/>
    <w:uiPriority w:val="99"/>
    <w:rsid w:val="008A2D7B"/>
    <w:rPr>
      <w:rFonts w:ascii="KPHMH G+ Univers" w:hAnsi="KPHMH G+ Univers" w:cs="Times New Roman"/>
      <w:color w:val="auto"/>
    </w:rPr>
  </w:style>
  <w:style w:type="character" w:customStyle="1" w:styleId="SC180250">
    <w:name w:val="SC180250"/>
    <w:uiPriority w:val="99"/>
    <w:rsid w:val="00E64412"/>
    <w:rPr>
      <w:b/>
      <w:bCs/>
      <w:color w:val="000000"/>
      <w:sz w:val="28"/>
      <w:szCs w:val="28"/>
    </w:rPr>
  </w:style>
  <w:style w:type="table" w:styleId="TabloKlavuzu">
    <w:name w:val="Table Grid"/>
    <w:basedOn w:val="NormalTablo"/>
    <w:uiPriority w:val="59"/>
    <w:rsid w:val="00E644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P65592">
    <w:name w:val="SP65592"/>
    <w:basedOn w:val="Default"/>
    <w:next w:val="Default"/>
    <w:uiPriority w:val="99"/>
    <w:rsid w:val="00E64412"/>
    <w:rPr>
      <w:color w:val="auto"/>
    </w:rPr>
  </w:style>
  <w:style w:type="paragraph" w:styleId="stbilgi">
    <w:name w:val="header"/>
    <w:basedOn w:val="Normal"/>
    <w:link w:val="stbilgiChar"/>
    <w:uiPriority w:val="99"/>
    <w:semiHidden/>
    <w:unhideWhenUsed/>
    <w:rsid w:val="004F49EE"/>
    <w:pPr>
      <w:tabs>
        <w:tab w:val="center" w:pos="4536"/>
        <w:tab w:val="right" w:pos="9072"/>
      </w:tabs>
      <w:spacing w:after="0" w:line="240" w:lineRule="auto"/>
    </w:pPr>
  </w:style>
  <w:style w:type="character" w:customStyle="1" w:styleId="stbilgiChar">
    <w:name w:val="Üstbilgi Char"/>
    <w:basedOn w:val="VarsaylanParagrafYazTipi"/>
    <w:link w:val="stbilgi"/>
    <w:uiPriority w:val="99"/>
    <w:semiHidden/>
    <w:rsid w:val="004F49EE"/>
  </w:style>
  <w:style w:type="paragraph" w:styleId="Altbilgi">
    <w:name w:val="footer"/>
    <w:basedOn w:val="Normal"/>
    <w:link w:val="AltbilgiChar"/>
    <w:uiPriority w:val="99"/>
    <w:unhideWhenUsed/>
    <w:rsid w:val="004F49EE"/>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4F49EE"/>
  </w:style>
  <w:style w:type="character" w:customStyle="1" w:styleId="SC73753">
    <w:name w:val="SC73753"/>
    <w:uiPriority w:val="99"/>
    <w:rsid w:val="0097265A"/>
    <w:rPr>
      <w:b/>
      <w:bCs/>
      <w:color w:val="000000"/>
      <w:sz w:val="28"/>
      <w:szCs w:val="28"/>
    </w:rPr>
  </w:style>
  <w:style w:type="paragraph" w:customStyle="1" w:styleId="SP94323">
    <w:name w:val="SP94323"/>
    <w:basedOn w:val="Default"/>
    <w:next w:val="Default"/>
    <w:uiPriority w:val="99"/>
    <w:rsid w:val="0097265A"/>
    <w:rPr>
      <w:rFonts w:ascii="KPJCK N+ Univers" w:hAnsi="KPJCK N+ Univers" w:cs="Times New Roman"/>
      <w:color w:val="auto"/>
    </w:rPr>
  </w:style>
  <w:style w:type="character" w:customStyle="1" w:styleId="SC73791">
    <w:name w:val="SC73791"/>
    <w:uiPriority w:val="99"/>
    <w:rsid w:val="0097265A"/>
    <w:rPr>
      <w:rFonts w:cs="KPJCK N+ Univers"/>
      <w:b/>
      <w:bCs/>
      <w:color w:val="000000"/>
      <w:sz w:val="19"/>
      <w:szCs w:val="19"/>
    </w:rPr>
  </w:style>
  <w:style w:type="paragraph" w:customStyle="1" w:styleId="SP94239">
    <w:name w:val="SP94239"/>
    <w:basedOn w:val="Default"/>
    <w:next w:val="Default"/>
    <w:uiPriority w:val="99"/>
    <w:rsid w:val="0097265A"/>
    <w:rPr>
      <w:rFonts w:ascii="KPJCK N+ Univers" w:hAnsi="KPJCK N+ Univers" w:cs="Times New Roman"/>
      <w:color w:val="auto"/>
    </w:rPr>
  </w:style>
  <w:style w:type="character" w:customStyle="1" w:styleId="SC73807">
    <w:name w:val="SC73807"/>
    <w:uiPriority w:val="99"/>
    <w:rsid w:val="0097265A"/>
    <w:rPr>
      <w:rFonts w:cs="KPJCK N+ Univers"/>
      <w:b/>
      <w:bCs/>
      <w:color w:val="000000"/>
      <w:sz w:val="44"/>
      <w:szCs w:val="44"/>
    </w:rPr>
  </w:style>
  <w:style w:type="character" w:customStyle="1" w:styleId="SC73733">
    <w:name w:val="SC73733"/>
    <w:uiPriority w:val="99"/>
    <w:rsid w:val="0097265A"/>
    <w:rPr>
      <w:rFonts w:ascii="Arial" w:hAnsi="Arial" w:cs="Arial"/>
      <w:b/>
      <w:bCs/>
      <w:color w:val="000000"/>
      <w:sz w:val="36"/>
      <w:szCs w:val="36"/>
    </w:rPr>
  </w:style>
  <w:style w:type="paragraph" w:customStyle="1" w:styleId="SP94227">
    <w:name w:val="SP94227"/>
    <w:basedOn w:val="Default"/>
    <w:next w:val="Default"/>
    <w:uiPriority w:val="99"/>
    <w:rsid w:val="0097265A"/>
    <w:rPr>
      <w:rFonts w:ascii="KPJCK N+ Univers" w:hAnsi="KPJCK N+ Univers" w:cs="Times New Roman"/>
      <w:color w:val="auto"/>
    </w:rPr>
  </w:style>
  <w:style w:type="character" w:customStyle="1" w:styleId="SC73808">
    <w:name w:val="SC73808"/>
    <w:uiPriority w:val="99"/>
    <w:rsid w:val="0097265A"/>
    <w:rPr>
      <w:rFonts w:ascii="Times New Roman" w:hAnsi="Times New Roman" w:cs="Times New Roman"/>
      <w:color w:val="000000"/>
      <w:sz w:val="18"/>
      <w:szCs w:val="18"/>
    </w:rPr>
  </w:style>
  <w:style w:type="paragraph" w:customStyle="1" w:styleId="SP94322">
    <w:name w:val="SP94322"/>
    <w:basedOn w:val="Default"/>
    <w:next w:val="Default"/>
    <w:uiPriority w:val="99"/>
    <w:rsid w:val="0097265A"/>
    <w:rPr>
      <w:rFonts w:ascii="KPJCK N+ Univers" w:hAnsi="KPJCK N+ Univers" w:cs="Times New Roman"/>
      <w:color w:val="auto"/>
    </w:rPr>
  </w:style>
  <w:style w:type="paragraph" w:customStyle="1" w:styleId="SP94229">
    <w:name w:val="SP94229"/>
    <w:basedOn w:val="Default"/>
    <w:next w:val="Default"/>
    <w:uiPriority w:val="99"/>
    <w:rsid w:val="0097265A"/>
    <w:rPr>
      <w:rFonts w:ascii="KPJCK N+ Univers" w:hAnsi="KPJCK N+ Univers" w:cs="Times New Roman"/>
      <w:color w:val="auto"/>
    </w:rPr>
  </w:style>
  <w:style w:type="paragraph" w:customStyle="1" w:styleId="SP94367">
    <w:name w:val="SP94367"/>
    <w:basedOn w:val="Default"/>
    <w:next w:val="Default"/>
    <w:uiPriority w:val="99"/>
    <w:rsid w:val="0097265A"/>
    <w:rPr>
      <w:rFonts w:ascii="KPJCK N+ Univers" w:hAnsi="KPJCK N+ Univers" w:cs="Times New Roman"/>
      <w:color w:val="auto"/>
    </w:rPr>
  </w:style>
  <w:style w:type="paragraph" w:styleId="ListeParagraf">
    <w:name w:val="List Paragraph"/>
    <w:basedOn w:val="Normal"/>
    <w:uiPriority w:val="34"/>
    <w:qFormat/>
    <w:rsid w:val="00654EFF"/>
    <w:pPr>
      <w:ind w:left="720"/>
      <w:contextualSpacing/>
    </w:pPr>
  </w:style>
  <w:style w:type="character" w:customStyle="1" w:styleId="Balk1Char">
    <w:name w:val="Başlık 1 Char"/>
    <w:link w:val="Balk1"/>
    <w:uiPriority w:val="9"/>
    <w:rsid w:val="00071037"/>
    <w:rPr>
      <w:rFonts w:ascii="Times New Roman" w:eastAsia="Times New Roman" w:hAnsi="Times New Roman"/>
      <w:b/>
      <w:bCs/>
      <w:kern w:val="36"/>
      <w:sz w:val="48"/>
      <w:szCs w:val="48"/>
    </w:rPr>
  </w:style>
  <w:style w:type="character" w:customStyle="1" w:styleId="hp">
    <w:name w:val="hp"/>
    <w:rsid w:val="000710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5861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oleObject" Target="embeddings/oleObject6.bin"/><Relationship Id="rId42" Type="http://schemas.openxmlformats.org/officeDocument/2006/relationships/oleObject" Target="embeddings/oleObject18.bin"/><Relationship Id="rId47" Type="http://schemas.openxmlformats.org/officeDocument/2006/relationships/oleObject" Target="embeddings/oleObject21.bin"/><Relationship Id="rId63" Type="http://schemas.openxmlformats.org/officeDocument/2006/relationships/image" Target="media/image27.emf"/><Relationship Id="rId68" Type="http://schemas.openxmlformats.org/officeDocument/2006/relationships/oleObject" Target="embeddings/oleObject30.bin"/><Relationship Id="rId84" Type="http://schemas.openxmlformats.org/officeDocument/2006/relationships/image" Target="media/image43.png"/><Relationship Id="rId89" Type="http://schemas.openxmlformats.org/officeDocument/2006/relationships/image" Target="media/image45.emf"/><Relationship Id="rId16" Type="http://schemas.openxmlformats.org/officeDocument/2006/relationships/image" Target="media/image5.png"/><Relationship Id="rId107" Type="http://schemas.openxmlformats.org/officeDocument/2006/relationships/theme" Target="theme/theme1.xml"/><Relationship Id="rId11" Type="http://schemas.openxmlformats.org/officeDocument/2006/relationships/oleObject" Target="embeddings/oleObject1.bin"/><Relationship Id="rId32" Type="http://schemas.openxmlformats.org/officeDocument/2006/relationships/image" Target="media/image13.png"/><Relationship Id="rId37" Type="http://schemas.openxmlformats.org/officeDocument/2006/relationships/oleObject" Target="embeddings/oleObject14.bin"/><Relationship Id="rId53" Type="http://schemas.openxmlformats.org/officeDocument/2006/relationships/image" Target="media/image20.png"/><Relationship Id="rId58" Type="http://schemas.openxmlformats.org/officeDocument/2006/relationships/image" Target="media/image23.png"/><Relationship Id="rId74" Type="http://schemas.openxmlformats.org/officeDocument/2006/relationships/image" Target="media/image34.png"/><Relationship Id="rId79" Type="http://schemas.openxmlformats.org/officeDocument/2006/relationships/image" Target="media/image38.png"/><Relationship Id="rId102" Type="http://schemas.openxmlformats.org/officeDocument/2006/relationships/oleObject" Target="embeddings/oleObject40.bin"/><Relationship Id="rId5" Type="http://schemas.openxmlformats.org/officeDocument/2006/relationships/settings" Target="settings.xml"/><Relationship Id="rId90" Type="http://schemas.openxmlformats.org/officeDocument/2006/relationships/image" Target="media/image46.png"/><Relationship Id="rId95" Type="http://schemas.openxmlformats.org/officeDocument/2006/relationships/image" Target="media/image50.png"/><Relationship Id="rId22" Type="http://schemas.openxmlformats.org/officeDocument/2006/relationships/image" Target="media/image8.png"/><Relationship Id="rId27" Type="http://schemas.openxmlformats.org/officeDocument/2006/relationships/oleObject" Target="embeddings/oleObject9.bin"/><Relationship Id="rId43" Type="http://schemas.openxmlformats.org/officeDocument/2006/relationships/image" Target="media/image17.png"/><Relationship Id="rId48" Type="http://schemas.openxmlformats.org/officeDocument/2006/relationships/image" Target="media/image19.emf"/><Relationship Id="rId64" Type="http://schemas.openxmlformats.org/officeDocument/2006/relationships/image" Target="media/image28.png"/><Relationship Id="rId69" Type="http://schemas.openxmlformats.org/officeDocument/2006/relationships/oleObject" Target="embeddings/oleObject31.bin"/><Relationship Id="rId80" Type="http://schemas.openxmlformats.org/officeDocument/2006/relationships/image" Target="media/image39.png"/><Relationship Id="rId85" Type="http://schemas.openxmlformats.org/officeDocument/2006/relationships/oleObject" Target="embeddings/oleObject34.bin"/><Relationship Id="rId12" Type="http://schemas.openxmlformats.org/officeDocument/2006/relationships/image" Target="media/image3.png"/><Relationship Id="rId17" Type="http://schemas.openxmlformats.org/officeDocument/2006/relationships/oleObject" Target="embeddings/oleObject4.bin"/><Relationship Id="rId33" Type="http://schemas.openxmlformats.org/officeDocument/2006/relationships/oleObject" Target="embeddings/oleObject12.bin"/><Relationship Id="rId38" Type="http://schemas.openxmlformats.org/officeDocument/2006/relationships/image" Target="media/image16.png"/><Relationship Id="rId59" Type="http://schemas.openxmlformats.org/officeDocument/2006/relationships/oleObject" Target="embeddings/oleObject28.bin"/><Relationship Id="rId103" Type="http://schemas.openxmlformats.org/officeDocument/2006/relationships/oleObject" Target="embeddings/oleObject41.bin"/><Relationship Id="rId20" Type="http://schemas.openxmlformats.org/officeDocument/2006/relationships/image" Target="media/image7.png"/><Relationship Id="rId41" Type="http://schemas.openxmlformats.org/officeDocument/2006/relationships/oleObject" Target="embeddings/oleObject17.bin"/><Relationship Id="rId54" Type="http://schemas.openxmlformats.org/officeDocument/2006/relationships/image" Target="media/image21.png"/><Relationship Id="rId62" Type="http://schemas.openxmlformats.org/officeDocument/2006/relationships/image" Target="media/image26.png"/><Relationship Id="rId70" Type="http://schemas.openxmlformats.org/officeDocument/2006/relationships/oleObject" Target="embeddings/oleObject32.bin"/><Relationship Id="rId75" Type="http://schemas.openxmlformats.org/officeDocument/2006/relationships/image" Target="media/image35.png"/><Relationship Id="rId83" Type="http://schemas.openxmlformats.org/officeDocument/2006/relationships/image" Target="media/image42.png"/><Relationship Id="rId88" Type="http://schemas.openxmlformats.org/officeDocument/2006/relationships/image" Target="media/image44.emf"/><Relationship Id="rId91" Type="http://schemas.openxmlformats.org/officeDocument/2006/relationships/image" Target="media/image47.emf"/><Relationship Id="rId96"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1.png"/><Relationship Id="rId36" Type="http://schemas.openxmlformats.org/officeDocument/2006/relationships/image" Target="media/image15.png"/><Relationship Id="rId49" Type="http://schemas.openxmlformats.org/officeDocument/2006/relationships/oleObject" Target="embeddings/oleObject22.bin"/><Relationship Id="rId57" Type="http://schemas.openxmlformats.org/officeDocument/2006/relationships/oleObject" Target="embeddings/oleObject27.bin"/><Relationship Id="rId106"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oleObject" Target="embeddings/oleObject11.bin"/><Relationship Id="rId44" Type="http://schemas.openxmlformats.org/officeDocument/2006/relationships/image" Target="media/image18.emf"/><Relationship Id="rId52" Type="http://schemas.openxmlformats.org/officeDocument/2006/relationships/oleObject" Target="embeddings/oleObject25.bin"/><Relationship Id="rId60" Type="http://schemas.openxmlformats.org/officeDocument/2006/relationships/image" Target="media/image24.emf"/><Relationship Id="rId65" Type="http://schemas.openxmlformats.org/officeDocument/2006/relationships/image" Target="media/image29.emf"/><Relationship Id="rId73" Type="http://schemas.openxmlformats.org/officeDocument/2006/relationships/image" Target="media/image33.png"/><Relationship Id="rId78" Type="http://schemas.openxmlformats.org/officeDocument/2006/relationships/oleObject" Target="embeddings/oleObject33.bin"/><Relationship Id="rId81" Type="http://schemas.openxmlformats.org/officeDocument/2006/relationships/image" Target="media/image40.png"/><Relationship Id="rId86" Type="http://schemas.openxmlformats.org/officeDocument/2006/relationships/oleObject" Target="embeddings/oleObject35.bin"/><Relationship Id="rId94" Type="http://schemas.openxmlformats.org/officeDocument/2006/relationships/oleObject" Target="embeddings/oleObject37.bin"/><Relationship Id="rId99" Type="http://schemas.openxmlformats.org/officeDocument/2006/relationships/oleObject" Target="embeddings/oleObject38.bin"/><Relationship Id="rId101" Type="http://schemas.openxmlformats.org/officeDocument/2006/relationships/oleObject" Target="embeddings/oleObject39.bin"/><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oleObject" Target="embeddings/oleObject2.bin"/><Relationship Id="rId18" Type="http://schemas.openxmlformats.org/officeDocument/2006/relationships/image" Target="media/image6.png"/><Relationship Id="rId39" Type="http://schemas.openxmlformats.org/officeDocument/2006/relationships/oleObject" Target="embeddings/oleObject15.bin"/><Relationship Id="rId34" Type="http://schemas.openxmlformats.org/officeDocument/2006/relationships/image" Target="media/image14.png"/><Relationship Id="rId50" Type="http://schemas.openxmlformats.org/officeDocument/2006/relationships/oleObject" Target="embeddings/oleObject23.bin"/><Relationship Id="rId55" Type="http://schemas.openxmlformats.org/officeDocument/2006/relationships/image" Target="media/image22.emf"/><Relationship Id="rId76" Type="http://schemas.openxmlformats.org/officeDocument/2006/relationships/image" Target="media/image36.png"/><Relationship Id="rId97" Type="http://schemas.openxmlformats.org/officeDocument/2006/relationships/image" Target="media/image52.png"/><Relationship Id="rId104" Type="http://schemas.openxmlformats.org/officeDocument/2006/relationships/image" Target="media/image55.png"/><Relationship Id="rId7" Type="http://schemas.openxmlformats.org/officeDocument/2006/relationships/footnotes" Target="footnotes.xml"/><Relationship Id="rId71" Type="http://schemas.openxmlformats.org/officeDocument/2006/relationships/image" Target="media/image31.png"/><Relationship Id="rId92" Type="http://schemas.openxmlformats.org/officeDocument/2006/relationships/image" Target="media/image48.png"/><Relationship Id="rId2" Type="http://schemas.openxmlformats.org/officeDocument/2006/relationships/numbering" Target="numbering.xml"/><Relationship Id="rId29" Type="http://schemas.openxmlformats.org/officeDocument/2006/relationships/oleObject" Target="embeddings/oleObject10.bin"/><Relationship Id="rId24" Type="http://schemas.openxmlformats.org/officeDocument/2006/relationships/image" Target="media/image9.png"/><Relationship Id="rId40" Type="http://schemas.openxmlformats.org/officeDocument/2006/relationships/oleObject" Target="embeddings/oleObject16.bin"/><Relationship Id="rId45" Type="http://schemas.openxmlformats.org/officeDocument/2006/relationships/oleObject" Target="embeddings/oleObject19.bin"/><Relationship Id="rId66" Type="http://schemas.openxmlformats.org/officeDocument/2006/relationships/oleObject" Target="embeddings/oleObject29.bin"/><Relationship Id="rId87" Type="http://schemas.openxmlformats.org/officeDocument/2006/relationships/oleObject" Target="embeddings/oleObject36.bin"/><Relationship Id="rId61" Type="http://schemas.openxmlformats.org/officeDocument/2006/relationships/image" Target="media/image25.png"/><Relationship Id="rId82" Type="http://schemas.openxmlformats.org/officeDocument/2006/relationships/image" Target="media/image41.png"/><Relationship Id="rId19" Type="http://schemas.openxmlformats.org/officeDocument/2006/relationships/oleObject" Target="embeddings/oleObject5.bin"/><Relationship Id="rId14" Type="http://schemas.openxmlformats.org/officeDocument/2006/relationships/image" Target="media/image4.png"/><Relationship Id="rId30" Type="http://schemas.openxmlformats.org/officeDocument/2006/relationships/image" Target="media/image12.png"/><Relationship Id="rId35" Type="http://schemas.openxmlformats.org/officeDocument/2006/relationships/oleObject" Target="embeddings/oleObject13.bin"/><Relationship Id="rId56" Type="http://schemas.openxmlformats.org/officeDocument/2006/relationships/oleObject" Target="embeddings/oleObject26.bin"/><Relationship Id="rId77" Type="http://schemas.openxmlformats.org/officeDocument/2006/relationships/image" Target="media/image37.png"/><Relationship Id="rId100" Type="http://schemas.openxmlformats.org/officeDocument/2006/relationships/image" Target="media/image54.emf"/><Relationship Id="rId105"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oleObject" Target="embeddings/oleObject24.bin"/><Relationship Id="rId72" Type="http://schemas.openxmlformats.org/officeDocument/2006/relationships/image" Target="media/image32.png"/><Relationship Id="rId93" Type="http://schemas.openxmlformats.org/officeDocument/2006/relationships/image" Target="media/image49.emf"/><Relationship Id="rId98" Type="http://schemas.openxmlformats.org/officeDocument/2006/relationships/image" Target="media/image53.emf"/><Relationship Id="rId3" Type="http://schemas.openxmlformats.org/officeDocument/2006/relationships/styles" Target="styles.xml"/><Relationship Id="rId25" Type="http://schemas.openxmlformats.org/officeDocument/2006/relationships/oleObject" Target="embeddings/oleObject8.bin"/><Relationship Id="rId46" Type="http://schemas.openxmlformats.org/officeDocument/2006/relationships/oleObject" Target="embeddings/oleObject20.bin"/><Relationship Id="rId67" Type="http://schemas.openxmlformats.org/officeDocument/2006/relationships/image" Target="media/image3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k37483\Desktop\Cisco%20Unified%20IP%20Telefonu%209971-14.03.2013.dot" TargetMode="Externa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368D4AE-F3B6-4A74-88EF-3B64E0A5CB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Cisco Unified IP Telefonu 9971-14.03.2013</Template>
  <TotalTime>0</TotalTime>
  <Pages>20</Pages>
  <Words>2301</Words>
  <Characters>13121</Characters>
  <Application>Microsoft Office Word</Application>
  <DocSecurity>0</DocSecurity>
  <Lines>109</Lines>
  <Paragraphs>30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15392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İsmail BAKIR</dc:creator>
  <cp:lastModifiedBy>İsmail BAKIR</cp:lastModifiedBy>
  <cp:revision>1</cp:revision>
  <dcterms:created xsi:type="dcterms:W3CDTF">2013-05-03T14:50:00Z</dcterms:created>
  <dcterms:modified xsi:type="dcterms:W3CDTF">2013-05-03T14:50:00Z</dcterms:modified>
</cp:coreProperties>
</file>